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12"/>
      </w:tblGrid>
      <w:tr w:rsidR="005C758A" w:rsidRPr="003448B1" w:rsidTr="00DF0158">
        <w:tc>
          <w:tcPr>
            <w:tcW w:w="10512" w:type="dxa"/>
            <w:shd w:val="clear" w:color="auto" w:fill="A6A6A6"/>
          </w:tcPr>
          <w:p w:rsidR="005C758A" w:rsidRPr="003448B1" w:rsidRDefault="00827909" w:rsidP="00752B0D">
            <w:pPr>
              <w:rPr>
                <w:rFonts w:ascii="Microsoft Sans Serif" w:hAnsi="Microsoft Sans Serif" w:cs="Microsoft Sans Serif"/>
                <w:b/>
                <w:bCs/>
                <w:color w:val="FFFFFF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Microsoft Sans Serif" w:hAnsi="Microsoft Sans Serif" w:cs="Microsoft Sans Serif"/>
                <w:b/>
                <w:bCs/>
                <w:color w:val="FFFFFF"/>
                <w:sz w:val="22"/>
                <w:szCs w:val="22"/>
              </w:rPr>
              <w:t>Introduction</w:t>
            </w:r>
          </w:p>
        </w:tc>
      </w:tr>
      <w:tr w:rsidR="004034B0" w:rsidRPr="003448B1" w:rsidTr="00DF0158">
        <w:tc>
          <w:tcPr>
            <w:tcW w:w="10512" w:type="dxa"/>
            <w:shd w:val="clear" w:color="auto" w:fill="auto"/>
          </w:tcPr>
          <w:p w:rsidR="004034B0" w:rsidRPr="003448B1" w:rsidRDefault="004034B0" w:rsidP="00752B0D">
            <w:pPr>
              <w:rPr>
                <w:rFonts w:ascii="Microsoft Sans Serif" w:hAnsi="Microsoft Sans Serif" w:cs="Microsoft Sans Serif"/>
                <w:bCs/>
                <w:sz w:val="8"/>
                <w:szCs w:val="20"/>
              </w:rPr>
            </w:pPr>
          </w:p>
          <w:p w:rsidR="00CB0D94" w:rsidRPr="003448B1" w:rsidRDefault="00CB0D94" w:rsidP="00AE717D">
            <w:pPr>
              <w:rPr>
                <w:rFonts w:ascii="Microsoft Sans Serif" w:hAnsi="Microsoft Sans Serif" w:cs="Microsoft Sans Serif"/>
                <w:b/>
                <w:bCs/>
                <w:sz w:val="22"/>
                <w:szCs w:val="20"/>
              </w:rPr>
            </w:pPr>
            <w:r w:rsidRPr="003448B1">
              <w:rPr>
                <w:rFonts w:ascii="Microsoft Sans Serif" w:hAnsi="Microsoft Sans Serif" w:cs="Microsoft Sans Serif"/>
                <w:b/>
                <w:bCs/>
                <w:color w:val="008000"/>
                <w:sz w:val="22"/>
                <w:szCs w:val="20"/>
              </w:rPr>
              <w:t>Audience:</w:t>
            </w:r>
            <w:r w:rsidR="005C59B7" w:rsidRPr="003448B1">
              <w:rPr>
                <w:rFonts w:ascii="Microsoft Sans Serif" w:hAnsi="Microsoft Sans Serif" w:cs="Microsoft Sans Serif"/>
                <w:b/>
                <w:bCs/>
                <w:sz w:val="22"/>
                <w:szCs w:val="20"/>
              </w:rPr>
              <w:t xml:space="preserve"> </w:t>
            </w:r>
            <w:r w:rsidR="00FA1E4C">
              <w:rPr>
                <w:rFonts w:ascii="Microsoft Sans Serif" w:hAnsi="Microsoft Sans Serif" w:cs="Microsoft Sans Serif"/>
                <w:bCs/>
                <w:sz w:val="22"/>
                <w:szCs w:val="20"/>
              </w:rPr>
              <w:t>Parent/Guardians of FBISD Students</w:t>
            </w:r>
          </w:p>
          <w:p w:rsidR="00CB0D94" w:rsidRPr="003448B1" w:rsidRDefault="00CB0D94" w:rsidP="00AE717D">
            <w:pPr>
              <w:rPr>
                <w:rFonts w:ascii="Microsoft Sans Serif" w:hAnsi="Microsoft Sans Serif" w:cs="Microsoft Sans Serif"/>
                <w:b/>
                <w:bCs/>
                <w:sz w:val="22"/>
                <w:szCs w:val="20"/>
              </w:rPr>
            </w:pPr>
            <w:r w:rsidRPr="003448B1">
              <w:rPr>
                <w:rFonts w:ascii="Microsoft Sans Serif" w:hAnsi="Microsoft Sans Serif" w:cs="Microsoft Sans Serif"/>
                <w:b/>
                <w:bCs/>
                <w:color w:val="008000"/>
                <w:sz w:val="22"/>
                <w:szCs w:val="20"/>
              </w:rPr>
              <w:t>Purpose:</w:t>
            </w:r>
            <w:r w:rsidR="005C59B7" w:rsidRPr="003448B1">
              <w:rPr>
                <w:rFonts w:ascii="Microsoft Sans Serif" w:hAnsi="Microsoft Sans Serif" w:cs="Microsoft Sans Serif"/>
                <w:b/>
                <w:bCs/>
                <w:sz w:val="22"/>
                <w:szCs w:val="20"/>
              </w:rPr>
              <w:t xml:space="preserve"> </w:t>
            </w:r>
            <w:r w:rsidR="00FA1E4C">
              <w:rPr>
                <w:rFonts w:ascii="Microsoft Sans Serif" w:hAnsi="Microsoft Sans Serif" w:cs="Microsoft Sans Serif"/>
                <w:bCs/>
                <w:sz w:val="22"/>
                <w:szCs w:val="20"/>
              </w:rPr>
              <w:t xml:space="preserve">To </w:t>
            </w:r>
            <w:r w:rsidR="00EE7B0C">
              <w:rPr>
                <w:rFonts w:ascii="Microsoft Sans Serif" w:hAnsi="Microsoft Sans Serif" w:cs="Microsoft Sans Serif"/>
                <w:bCs/>
                <w:sz w:val="22"/>
                <w:szCs w:val="20"/>
              </w:rPr>
              <w:t>obtain a student’s Unique Access Code for state assessments</w:t>
            </w:r>
            <w:r w:rsidR="00FA1E4C">
              <w:rPr>
                <w:rFonts w:ascii="Microsoft Sans Serif" w:hAnsi="Microsoft Sans Serif" w:cs="Microsoft Sans Serif"/>
                <w:bCs/>
                <w:sz w:val="22"/>
                <w:szCs w:val="20"/>
              </w:rPr>
              <w:t xml:space="preserve"> in Family Access</w:t>
            </w:r>
          </w:p>
          <w:p w:rsidR="00FC3F39" w:rsidRPr="003448B1" w:rsidRDefault="005C59B7" w:rsidP="00752B0D">
            <w:pPr>
              <w:rPr>
                <w:rFonts w:ascii="Microsoft Sans Serif" w:hAnsi="Microsoft Sans Serif" w:cs="Microsoft Sans Serif"/>
                <w:bCs/>
                <w:sz w:val="8"/>
                <w:szCs w:val="20"/>
              </w:rPr>
            </w:pPr>
            <w:r w:rsidRPr="003448B1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 xml:space="preserve"> </w:t>
            </w:r>
          </w:p>
        </w:tc>
      </w:tr>
      <w:tr w:rsidR="00437ABB" w:rsidRPr="003448B1" w:rsidTr="00DF0158">
        <w:tc>
          <w:tcPr>
            <w:tcW w:w="10512" w:type="dxa"/>
            <w:shd w:val="clear" w:color="auto" w:fill="A6A6A6" w:themeFill="background1" w:themeFillShade="A6"/>
          </w:tcPr>
          <w:p w:rsidR="00437ABB" w:rsidRPr="003448B1" w:rsidRDefault="00FA1E4C" w:rsidP="00437ABB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t>Screen Resolution and Web Browsers</w:t>
            </w:r>
          </w:p>
        </w:tc>
      </w:tr>
      <w:tr w:rsidR="00437ABB" w:rsidRPr="003448B1" w:rsidTr="00DF0158">
        <w:trPr>
          <w:trHeight w:val="3086"/>
        </w:trPr>
        <w:tc>
          <w:tcPr>
            <w:tcW w:w="10512" w:type="dxa"/>
            <w:shd w:val="clear" w:color="auto" w:fill="auto"/>
          </w:tcPr>
          <w:p w:rsidR="00FA1E4C" w:rsidRPr="00D24484" w:rsidRDefault="00FA1E4C" w:rsidP="00FA1E4C">
            <w:r>
              <w:t xml:space="preserve">Below is </w:t>
            </w:r>
            <w:r w:rsidRPr="00D24484">
              <w:t xml:space="preserve">the </w:t>
            </w:r>
            <w:r>
              <w:t xml:space="preserve">recommended screen resolution and </w:t>
            </w:r>
            <w:r w:rsidRPr="00D24484">
              <w:t>supported web browsers for Skyward Family Access.</w:t>
            </w:r>
          </w:p>
          <w:p w:rsidR="00FA1E4C" w:rsidRDefault="00FA1E4C" w:rsidP="00FA1E4C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:rsidR="00FA1E4C" w:rsidRDefault="00FA1E4C" w:rsidP="00FA1E4C">
            <w:pPr>
              <w:autoSpaceDE w:val="0"/>
              <w:autoSpaceDN w:val="0"/>
              <w:adjustRightInd w:val="0"/>
            </w:pPr>
            <w:r w:rsidRPr="00FA1E4C">
              <w:rPr>
                <w:b/>
                <w:bCs/>
                <w:sz w:val="22"/>
                <w:szCs w:val="22"/>
              </w:rPr>
              <w:t>Screen Resolution</w:t>
            </w:r>
            <w:r w:rsidRPr="00D24484">
              <w:t xml:space="preserve"> </w:t>
            </w:r>
            <w:r w:rsidRPr="00D24484">
              <w:br/>
              <w:t xml:space="preserve">Family Access is best viewed at a minimum screen resolution of 1024 x 768. </w:t>
            </w:r>
          </w:p>
          <w:p w:rsidR="00FA1E4C" w:rsidRDefault="00FA1E4C" w:rsidP="00FA1E4C">
            <w:pPr>
              <w:autoSpaceDE w:val="0"/>
              <w:autoSpaceDN w:val="0"/>
              <w:adjustRightInd w:val="0"/>
            </w:pPr>
          </w:p>
          <w:p w:rsidR="00FA1E4C" w:rsidRPr="001A362D" w:rsidRDefault="00FA1E4C" w:rsidP="00FA1E4C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1A362D">
              <w:rPr>
                <w:b/>
                <w:bCs/>
                <w:sz w:val="22"/>
                <w:szCs w:val="22"/>
              </w:rPr>
              <w:t>Supported Web Browsers:</w:t>
            </w:r>
          </w:p>
          <w:p w:rsidR="00FA1E4C" w:rsidRDefault="00FA1E4C" w:rsidP="00FA1E4C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68B27A" wp14:editId="1B93ADBE">
                  <wp:extent cx="4796790" cy="2083606"/>
                  <wp:effectExtent l="19050" t="0" r="3810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11" cy="208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74E" w:rsidRPr="0025074E" w:rsidRDefault="0008535B" w:rsidP="0008535B">
            <w:pPr>
              <w:jc w:val="right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As of 9/16/2014</w:t>
            </w:r>
          </w:p>
        </w:tc>
      </w:tr>
      <w:tr w:rsidR="00437ABB" w:rsidRPr="003448B1" w:rsidTr="00DF0158">
        <w:tc>
          <w:tcPr>
            <w:tcW w:w="10512" w:type="dxa"/>
            <w:shd w:val="clear" w:color="auto" w:fill="A6A6A6" w:themeFill="background1" w:themeFillShade="A6"/>
          </w:tcPr>
          <w:p w:rsidR="00437ABB" w:rsidRPr="003448B1" w:rsidRDefault="00FA1E4C" w:rsidP="00437ABB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t>Step 1</w:t>
            </w:r>
          </w:p>
        </w:tc>
      </w:tr>
      <w:tr w:rsidR="00437ABB" w:rsidRPr="003448B1" w:rsidTr="00DF0158">
        <w:trPr>
          <w:trHeight w:val="4130"/>
        </w:trPr>
        <w:tc>
          <w:tcPr>
            <w:tcW w:w="10512" w:type="dxa"/>
            <w:shd w:val="clear" w:color="auto" w:fill="auto"/>
          </w:tcPr>
          <w:p w:rsidR="00FA1E4C" w:rsidRDefault="00FA1E4C" w:rsidP="00437ABB">
            <w:pPr>
              <w:jc w:val="both"/>
              <w:rPr>
                <w:color w:val="000000"/>
              </w:rPr>
            </w:pPr>
          </w:p>
          <w:p w:rsidR="00880983" w:rsidRDefault="00FA1E4C" w:rsidP="00437ABB">
            <w:pPr>
              <w:jc w:val="both"/>
            </w:pPr>
            <w:r w:rsidRPr="003B1F01">
              <w:rPr>
                <w:color w:val="000000"/>
              </w:rPr>
              <w:t>Begin by going to the FBISD website at</w:t>
            </w:r>
            <w:r>
              <w:rPr>
                <w:color w:val="000000"/>
              </w:rPr>
              <w:t xml:space="preserve"> </w:t>
            </w:r>
            <w:hyperlink r:id="rId10" w:history="1">
              <w:r w:rsidRPr="002E5DBB">
                <w:rPr>
                  <w:rStyle w:val="Hyperlink"/>
                </w:rPr>
                <w:t>http://www.fortbendisd.com/family-access</w:t>
              </w:r>
            </w:hyperlink>
          </w:p>
          <w:p w:rsidR="00FA1E4C" w:rsidRDefault="00FA1E4C" w:rsidP="00FA1E4C">
            <w:pPr>
              <w:autoSpaceDE w:val="0"/>
              <w:autoSpaceDN w:val="0"/>
              <w:adjustRightInd w:val="0"/>
            </w:pPr>
            <w:r>
              <w:rPr>
                <w:rFonts w:ascii="SymbolMT" w:hAnsi="SymbolMT" w:cs="SymbolMT"/>
              </w:rPr>
              <w:t>C</w:t>
            </w:r>
            <w:r w:rsidRPr="003B1F01">
              <w:rPr>
                <w:color w:val="000000"/>
              </w:rPr>
              <w:t xml:space="preserve">lick on the </w:t>
            </w:r>
            <w:r>
              <w:rPr>
                <w:color w:val="000000"/>
              </w:rPr>
              <w:t xml:space="preserve">Login to Family Access link on the right side. </w:t>
            </w:r>
          </w:p>
          <w:p w:rsidR="00FA1E4C" w:rsidRDefault="00FA1E4C" w:rsidP="00FA1E4C">
            <w:pPr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SymbolMT" w:hAnsi="SymbolMT" w:cs="SymbolMT"/>
                <w:noProof/>
              </w:rPr>
              <w:drawing>
                <wp:inline distT="0" distB="0" distL="0" distR="0" wp14:anchorId="0B7D0714" wp14:editId="56852E74">
                  <wp:extent cx="4191000" cy="2385390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920" cy="238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E4C" w:rsidRPr="003448B1" w:rsidRDefault="00FA1E4C" w:rsidP="00FA1E4C">
            <w:pPr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</w:p>
        </w:tc>
      </w:tr>
      <w:tr w:rsidR="00437ABB" w:rsidRPr="003448B1" w:rsidTr="00DF0158">
        <w:tc>
          <w:tcPr>
            <w:tcW w:w="10512" w:type="dxa"/>
            <w:shd w:val="clear" w:color="auto" w:fill="A6A6A6" w:themeFill="background1" w:themeFillShade="A6"/>
          </w:tcPr>
          <w:p w:rsidR="00437ABB" w:rsidRPr="003448B1" w:rsidRDefault="00FA1E4C" w:rsidP="00437ABB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lastRenderedPageBreak/>
              <w:t>Step 2</w:t>
            </w:r>
          </w:p>
        </w:tc>
      </w:tr>
      <w:tr w:rsidR="00437ABB" w:rsidRPr="003448B1" w:rsidTr="00DF0158">
        <w:trPr>
          <w:trHeight w:val="4742"/>
        </w:trPr>
        <w:tc>
          <w:tcPr>
            <w:tcW w:w="10512" w:type="dxa"/>
            <w:shd w:val="clear" w:color="auto" w:fill="auto"/>
          </w:tcPr>
          <w:p w:rsidR="00FA1E4C" w:rsidRDefault="00FA1E4C" w:rsidP="00FA1E4C">
            <w:pPr>
              <w:autoSpaceDE w:val="0"/>
              <w:autoSpaceDN w:val="0"/>
              <w:adjustRightInd w:val="0"/>
            </w:pPr>
          </w:p>
          <w:p w:rsidR="00DF0158" w:rsidRDefault="00DF0158" w:rsidP="00FA1E4C">
            <w:pPr>
              <w:autoSpaceDE w:val="0"/>
              <w:autoSpaceDN w:val="0"/>
              <w:adjustRightInd w:val="0"/>
            </w:pPr>
          </w:p>
          <w:p w:rsidR="00DF0158" w:rsidRDefault="00DF0158" w:rsidP="00FA1E4C">
            <w:pPr>
              <w:autoSpaceDE w:val="0"/>
              <w:autoSpaceDN w:val="0"/>
              <w:adjustRightInd w:val="0"/>
            </w:pPr>
          </w:p>
          <w:p w:rsidR="00DF0158" w:rsidRDefault="00DF0158" w:rsidP="00FA1E4C">
            <w:pPr>
              <w:autoSpaceDE w:val="0"/>
              <w:autoSpaceDN w:val="0"/>
              <w:adjustRightInd w:val="0"/>
            </w:pPr>
          </w:p>
          <w:p w:rsidR="00DF0158" w:rsidRDefault="00DF0158" w:rsidP="00FA1E4C">
            <w:pPr>
              <w:autoSpaceDE w:val="0"/>
              <w:autoSpaceDN w:val="0"/>
              <w:adjustRightInd w:val="0"/>
            </w:pPr>
          </w:p>
          <w:p w:rsidR="00FA1E4C" w:rsidRDefault="00FA1E4C" w:rsidP="00FA1E4C">
            <w:pPr>
              <w:autoSpaceDE w:val="0"/>
              <w:autoSpaceDN w:val="0"/>
              <w:adjustRightInd w:val="0"/>
            </w:pPr>
            <w:r>
              <w:t xml:space="preserve">When the login screen opens, </w:t>
            </w:r>
            <w:r w:rsidR="0008535B">
              <w:t>enter</w:t>
            </w:r>
            <w:r>
              <w:t xml:space="preserve"> your login and password, and click on the </w:t>
            </w:r>
            <w:r w:rsidRPr="0008535B">
              <w:rPr>
                <w:b/>
              </w:rPr>
              <w:t>Sign In</w:t>
            </w:r>
            <w:r>
              <w:t xml:space="preserve"> button.</w:t>
            </w:r>
          </w:p>
          <w:p w:rsidR="00FA1E4C" w:rsidRDefault="00FA1E4C" w:rsidP="00FA1E4C">
            <w:pPr>
              <w:jc w:val="center"/>
            </w:pPr>
          </w:p>
          <w:p w:rsidR="00437ABB" w:rsidRPr="003448B1" w:rsidRDefault="00DF0158" w:rsidP="00437ABB">
            <w:pPr>
              <w:jc w:val="both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E540E14" wp14:editId="09ACEB5D">
                  <wp:simplePos x="0" y="0"/>
                  <wp:positionH relativeFrom="column">
                    <wp:posOffset>3813810</wp:posOffset>
                  </wp:positionH>
                  <wp:positionV relativeFrom="paragraph">
                    <wp:posOffset>-1078230</wp:posOffset>
                  </wp:positionV>
                  <wp:extent cx="2526030" cy="2620010"/>
                  <wp:effectExtent l="19050" t="0" r="7620" b="0"/>
                  <wp:wrapSquare wrapText="bothSides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262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7ABB" w:rsidRPr="003448B1" w:rsidTr="00DF0158">
        <w:tc>
          <w:tcPr>
            <w:tcW w:w="10512" w:type="dxa"/>
            <w:shd w:val="clear" w:color="auto" w:fill="A6A6A6" w:themeFill="background1" w:themeFillShade="A6"/>
          </w:tcPr>
          <w:p w:rsidR="00437ABB" w:rsidRPr="003448B1" w:rsidRDefault="00FA1E4C" w:rsidP="00437ABB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t>Step 3</w:t>
            </w:r>
          </w:p>
        </w:tc>
      </w:tr>
      <w:tr w:rsidR="00437ABB" w:rsidRPr="003448B1" w:rsidTr="00DF0158">
        <w:trPr>
          <w:trHeight w:val="106"/>
        </w:trPr>
        <w:tc>
          <w:tcPr>
            <w:tcW w:w="10512" w:type="dxa"/>
            <w:shd w:val="clear" w:color="auto" w:fill="auto"/>
          </w:tcPr>
          <w:p w:rsidR="0008535B" w:rsidRDefault="0008535B" w:rsidP="00FA1E4C">
            <w:pPr>
              <w:rPr>
                <w:rFonts w:ascii="SymbolMT" w:hAnsi="SymbolMT" w:cs="SymbolMT"/>
              </w:rPr>
            </w:pPr>
          </w:p>
          <w:p w:rsidR="00FA1E4C" w:rsidRDefault="00FA1E4C" w:rsidP="00FA1E4C">
            <w:pPr>
              <w:rPr>
                <w:rFonts w:ascii="SymbolMT" w:hAnsi="SymbolMT" w:cs="SymbolMT"/>
                <w:b/>
              </w:rPr>
            </w:pPr>
            <w:r>
              <w:rPr>
                <w:rFonts w:ascii="SymbolMT" w:hAnsi="SymbolMT" w:cs="SymbolMT"/>
              </w:rPr>
              <w:t xml:space="preserve">The Family Access home page will display.  On the </w:t>
            </w:r>
            <w:r w:rsidR="00347C22">
              <w:rPr>
                <w:rFonts w:ascii="SymbolMT" w:hAnsi="SymbolMT" w:cs="SymbolMT"/>
              </w:rPr>
              <w:t>left</w:t>
            </w:r>
            <w:r>
              <w:rPr>
                <w:rFonts w:ascii="SymbolMT" w:hAnsi="SymbolMT" w:cs="SymbolMT"/>
              </w:rPr>
              <w:t xml:space="preserve"> side, click on </w:t>
            </w:r>
            <w:r w:rsidRPr="00F84447">
              <w:rPr>
                <w:rFonts w:ascii="SymbolMT" w:hAnsi="SymbolMT" w:cs="SymbolMT"/>
                <w:b/>
              </w:rPr>
              <w:t>Portfolio</w:t>
            </w:r>
            <w:r w:rsidR="00F84447">
              <w:rPr>
                <w:rFonts w:ascii="SymbolMT" w:hAnsi="SymbolMT" w:cs="SymbolMT"/>
                <w:b/>
              </w:rPr>
              <w:t>.</w:t>
            </w:r>
          </w:p>
          <w:p w:rsidR="00F84447" w:rsidRDefault="00F84447" w:rsidP="00FA1E4C"/>
          <w:p w:rsidR="00437ABB" w:rsidRPr="003448B1" w:rsidRDefault="00FA1E4C" w:rsidP="00F84447">
            <w:pPr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 w:rsidRPr="001A362D">
              <w:rPr>
                <w:noProof/>
              </w:rPr>
              <w:drawing>
                <wp:inline distT="0" distB="0" distL="0" distR="0" wp14:anchorId="49CDF6F2" wp14:editId="7D878989">
                  <wp:extent cx="6036686" cy="3489960"/>
                  <wp:effectExtent l="19050" t="0" r="2164" b="0"/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376" cy="3497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ABB" w:rsidRPr="003448B1" w:rsidTr="00DF0158">
        <w:tc>
          <w:tcPr>
            <w:tcW w:w="10512" w:type="dxa"/>
            <w:shd w:val="clear" w:color="auto" w:fill="A6A6A6" w:themeFill="background1" w:themeFillShade="A6"/>
          </w:tcPr>
          <w:p w:rsidR="00437ABB" w:rsidRPr="003448B1" w:rsidRDefault="00FA1E4C" w:rsidP="00437ABB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lastRenderedPageBreak/>
              <w:t>Step 4</w:t>
            </w:r>
          </w:p>
        </w:tc>
      </w:tr>
      <w:tr w:rsidR="00437ABB" w:rsidRPr="003448B1" w:rsidTr="00DF0158">
        <w:trPr>
          <w:trHeight w:val="4202"/>
        </w:trPr>
        <w:tc>
          <w:tcPr>
            <w:tcW w:w="10512" w:type="dxa"/>
            <w:shd w:val="clear" w:color="auto" w:fill="auto"/>
          </w:tcPr>
          <w:p w:rsidR="00FA1E4C" w:rsidRDefault="00FA1E4C" w:rsidP="00FA1E4C"/>
          <w:p w:rsidR="00FA1E4C" w:rsidRDefault="00FA1E4C" w:rsidP="00FA1E4C">
            <w:pPr>
              <w:rPr>
                <w:b/>
              </w:rPr>
            </w:pPr>
            <w:r>
              <w:t xml:space="preserve">A list of attachments will display.  </w:t>
            </w:r>
            <w:r w:rsidR="00EE7B0C">
              <w:t xml:space="preserve">Click on the report named </w:t>
            </w:r>
            <w:r w:rsidR="00EE7B0C">
              <w:rPr>
                <w:b/>
              </w:rPr>
              <w:t>Access Code – Texas Assessment Portal (</w:t>
            </w:r>
            <w:r w:rsidR="00347C22">
              <w:rPr>
                <w:b/>
              </w:rPr>
              <w:t xml:space="preserve">for the </w:t>
            </w:r>
            <w:r w:rsidR="00EE7B0C">
              <w:rPr>
                <w:b/>
              </w:rPr>
              <w:t xml:space="preserve">student’s </w:t>
            </w:r>
            <w:r w:rsidR="00EE7B0C" w:rsidRPr="00EE7B0C">
              <w:rPr>
                <w:b/>
                <w:i/>
                <w:u w:val="single"/>
              </w:rPr>
              <w:t>CURRENT</w:t>
            </w:r>
            <w:r w:rsidR="00EE7B0C">
              <w:rPr>
                <w:b/>
                <w:i/>
              </w:rPr>
              <w:t xml:space="preserve"> </w:t>
            </w:r>
            <w:r w:rsidR="00EE7B0C">
              <w:rPr>
                <w:b/>
              </w:rPr>
              <w:t>school)</w:t>
            </w:r>
            <w:r w:rsidR="00F84447">
              <w:rPr>
                <w:b/>
              </w:rPr>
              <w:t>.</w:t>
            </w:r>
          </w:p>
          <w:p w:rsidR="00EE7B0C" w:rsidRPr="00EE7B0C" w:rsidRDefault="00EE7B0C" w:rsidP="00FA1E4C">
            <w:pPr>
              <w:rPr>
                <w:b/>
              </w:rPr>
            </w:pPr>
          </w:p>
          <w:p w:rsidR="00FA1E4C" w:rsidRDefault="00EE7B0C" w:rsidP="00EE7B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454FD" wp14:editId="482D504A">
                  <wp:extent cx="5895975" cy="273367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4"/>
                          <a:srcRect b="47507"/>
                          <a:stretch/>
                        </pic:blipFill>
                        <pic:spPr bwMode="auto">
                          <a:xfrm>
                            <a:off x="0" y="0"/>
                            <a:ext cx="5895975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E4C" w:rsidRDefault="00FA1E4C" w:rsidP="00FA1E4C"/>
          <w:p w:rsidR="00437ABB" w:rsidRPr="003448B1" w:rsidRDefault="00437ABB" w:rsidP="00437ABB">
            <w:pPr>
              <w:jc w:val="both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</w:p>
        </w:tc>
      </w:tr>
      <w:tr w:rsidR="00437ABB" w:rsidRPr="003448B1" w:rsidTr="00DF0158">
        <w:tc>
          <w:tcPr>
            <w:tcW w:w="10512" w:type="dxa"/>
            <w:shd w:val="clear" w:color="auto" w:fill="A6A6A6" w:themeFill="background1" w:themeFillShade="A6"/>
          </w:tcPr>
          <w:p w:rsidR="00437ABB" w:rsidRPr="003448B1" w:rsidRDefault="00FA1E4C" w:rsidP="00437ABB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t>Step 5</w:t>
            </w:r>
          </w:p>
        </w:tc>
      </w:tr>
      <w:tr w:rsidR="00437ABB" w:rsidRPr="003448B1" w:rsidTr="008C4055">
        <w:trPr>
          <w:trHeight w:val="106"/>
        </w:trPr>
        <w:tc>
          <w:tcPr>
            <w:tcW w:w="10512" w:type="dxa"/>
            <w:shd w:val="clear" w:color="auto" w:fill="auto"/>
          </w:tcPr>
          <w:p w:rsidR="00FA1E4C" w:rsidRDefault="00FA1E4C" w:rsidP="00FA1E4C"/>
          <w:p w:rsidR="00EE7B0C" w:rsidRDefault="00EE7B0C" w:rsidP="00EE7B0C">
            <w:r>
              <w:t>The report will generate.  Cli</w:t>
            </w:r>
            <w:r w:rsidR="00F84447">
              <w:t>ck on View Report when complete.</w:t>
            </w:r>
          </w:p>
          <w:p w:rsidR="00EE7B0C" w:rsidRDefault="00EE7B0C" w:rsidP="00EE7B0C"/>
          <w:p w:rsidR="00EE7B0C" w:rsidRDefault="00EE7B0C" w:rsidP="00EE7B0C">
            <w:pPr>
              <w:jc w:val="center"/>
            </w:pPr>
          </w:p>
          <w:p w:rsidR="00EE7B0C" w:rsidRDefault="00EE7B0C" w:rsidP="00EE7B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E13AF" wp14:editId="52F5CA29">
                  <wp:extent cx="4257675" cy="161925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002" cy="161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E4C" w:rsidRDefault="00FA1E4C" w:rsidP="00FA1E4C"/>
          <w:p w:rsidR="008C4055" w:rsidRDefault="008C4055" w:rsidP="00FA1E4C">
            <w:pPr>
              <w:jc w:val="center"/>
            </w:pPr>
          </w:p>
          <w:p w:rsidR="00F42DC0" w:rsidRDefault="00F42DC0" w:rsidP="00FA1E4C">
            <w:pPr>
              <w:jc w:val="center"/>
            </w:pPr>
          </w:p>
          <w:p w:rsidR="00F42DC0" w:rsidRDefault="00F42DC0" w:rsidP="00FA1E4C">
            <w:pPr>
              <w:jc w:val="center"/>
            </w:pPr>
          </w:p>
          <w:p w:rsidR="00F42DC0" w:rsidRDefault="00F42DC0" w:rsidP="00FA1E4C">
            <w:pPr>
              <w:jc w:val="center"/>
            </w:pPr>
          </w:p>
          <w:p w:rsidR="008C4055" w:rsidRPr="003448B1" w:rsidRDefault="008C4055" w:rsidP="00437ABB">
            <w:pPr>
              <w:jc w:val="both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</w:p>
        </w:tc>
      </w:tr>
      <w:tr w:rsidR="00437ABB" w:rsidRPr="003448B1" w:rsidTr="00DF0158">
        <w:tc>
          <w:tcPr>
            <w:tcW w:w="10512" w:type="dxa"/>
            <w:shd w:val="clear" w:color="auto" w:fill="A6A6A6" w:themeFill="background1" w:themeFillShade="A6"/>
          </w:tcPr>
          <w:p w:rsidR="00437ABB" w:rsidRPr="003448B1" w:rsidRDefault="00FA1E4C" w:rsidP="00437ABB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lastRenderedPageBreak/>
              <w:t>Step 6</w:t>
            </w:r>
          </w:p>
        </w:tc>
      </w:tr>
      <w:tr w:rsidR="00437ABB" w:rsidRPr="003448B1" w:rsidTr="00F42DC0">
        <w:trPr>
          <w:trHeight w:val="3581"/>
        </w:trPr>
        <w:tc>
          <w:tcPr>
            <w:tcW w:w="10512" w:type="dxa"/>
            <w:tcBorders>
              <w:bottom w:val="single" w:sz="4" w:space="0" w:color="auto"/>
            </w:tcBorders>
            <w:shd w:val="clear" w:color="auto" w:fill="auto"/>
          </w:tcPr>
          <w:p w:rsidR="00FA1E4C" w:rsidRDefault="00FA1E4C" w:rsidP="00FA1E4C"/>
          <w:p w:rsidR="00FA1E4C" w:rsidRDefault="00FA1E4C" w:rsidP="00FA1E4C">
            <w:pPr>
              <w:rPr>
                <w:noProof/>
              </w:rPr>
            </w:pPr>
            <w:r>
              <w:rPr>
                <w:noProof/>
              </w:rPr>
              <w:t xml:space="preserve">Below is an example of </w:t>
            </w:r>
            <w:r w:rsidR="00143CAA">
              <w:rPr>
                <w:noProof/>
              </w:rPr>
              <w:t>the report</w:t>
            </w:r>
            <w:r>
              <w:rPr>
                <w:noProof/>
              </w:rPr>
              <w:t>.</w:t>
            </w:r>
          </w:p>
          <w:p w:rsidR="00FA1E4C" w:rsidRDefault="00FA1E4C" w:rsidP="00FA1E4C">
            <w:pPr>
              <w:jc w:val="center"/>
              <w:rPr>
                <w:noProof/>
              </w:rPr>
            </w:pPr>
          </w:p>
          <w:p w:rsidR="00F42DC0" w:rsidRDefault="00143CAA" w:rsidP="00D01788">
            <w:pPr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595977" wp14:editId="10CA0A84">
                  <wp:extent cx="5943600" cy="116205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DC0" w:rsidRPr="00F42DC0" w:rsidRDefault="00F42DC0" w:rsidP="00F42DC0">
            <w:pPr>
              <w:rPr>
                <w:rFonts w:ascii="Microsoft Sans Serif" w:hAnsi="Microsoft Sans Serif" w:cs="Microsoft Sans Serif"/>
                <w:sz w:val="20"/>
                <w:szCs w:val="20"/>
              </w:rPr>
            </w:pPr>
          </w:p>
          <w:p w:rsidR="00FA1E4C" w:rsidRPr="00F42DC0" w:rsidRDefault="00FA1E4C" w:rsidP="00F42DC0">
            <w:pPr>
              <w:tabs>
                <w:tab w:val="left" w:pos="2325"/>
              </w:tabs>
              <w:rPr>
                <w:rFonts w:ascii="Microsoft Sans Serif" w:hAnsi="Microsoft Sans Serif" w:cs="Microsoft Sans Serif"/>
                <w:sz w:val="20"/>
                <w:szCs w:val="20"/>
              </w:rPr>
            </w:pPr>
          </w:p>
        </w:tc>
      </w:tr>
      <w:tr w:rsidR="00F42DC0" w:rsidRPr="00F84447" w:rsidTr="00F84447">
        <w:trPr>
          <w:trHeight w:val="260"/>
        </w:trPr>
        <w:tc>
          <w:tcPr>
            <w:tcW w:w="1051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42DC0" w:rsidRPr="00F84447" w:rsidRDefault="00F84447" w:rsidP="00DF0158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 w:rsidRPr="00F84447"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t>Step 7</w:t>
            </w:r>
          </w:p>
        </w:tc>
      </w:tr>
      <w:tr w:rsidR="00F42DC0" w:rsidRPr="0008535B" w:rsidTr="00D01788">
        <w:trPr>
          <w:trHeight w:val="341"/>
        </w:trPr>
        <w:tc>
          <w:tcPr>
            <w:tcW w:w="1051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42DC0" w:rsidRDefault="00F84447" w:rsidP="00DF0158">
            <w:pPr>
              <w:jc w:val="both"/>
            </w:pPr>
            <w:r>
              <w:t>Copy and paste the UR</w:t>
            </w:r>
            <w:r w:rsidRPr="00F84447">
              <w:t>L into your web browser</w:t>
            </w:r>
            <w:r>
              <w:t>.</w:t>
            </w:r>
          </w:p>
          <w:p w:rsidR="00F84447" w:rsidRDefault="00F84447" w:rsidP="00DF0158">
            <w:pPr>
              <w:jc w:val="both"/>
            </w:pPr>
          </w:p>
          <w:p w:rsidR="00F84447" w:rsidRPr="00F84447" w:rsidRDefault="00D01788" w:rsidP="00DF015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CBBF415" wp14:editId="04614094">
                  <wp:extent cx="5943600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447" w:rsidRPr="00F84447" w:rsidRDefault="00F84447" w:rsidP="00DF0158">
            <w:pPr>
              <w:jc w:val="both"/>
              <w:rPr>
                <w:color w:val="FFFFFF" w:themeColor="background1"/>
              </w:rPr>
            </w:pPr>
          </w:p>
          <w:p w:rsidR="00F84447" w:rsidRPr="00F84447" w:rsidRDefault="00F84447" w:rsidP="00DF0158">
            <w:pPr>
              <w:jc w:val="both"/>
              <w:rPr>
                <w:color w:val="FFFFFF" w:themeColor="background1"/>
              </w:rPr>
            </w:pPr>
          </w:p>
          <w:p w:rsidR="00F84447" w:rsidRDefault="00F84447" w:rsidP="00DF0158">
            <w:pPr>
              <w:jc w:val="both"/>
              <w:rPr>
                <w:color w:val="FFFFFF" w:themeColor="background1"/>
              </w:rPr>
            </w:pPr>
          </w:p>
          <w:p w:rsidR="00F84447" w:rsidRDefault="00D01788" w:rsidP="00DF0158">
            <w:pPr>
              <w:jc w:val="both"/>
              <w:rPr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361CB3A9" wp14:editId="5AC6754A">
                  <wp:extent cx="5943600" cy="1447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447" w:rsidRDefault="00F84447" w:rsidP="00DF0158">
            <w:pPr>
              <w:jc w:val="both"/>
              <w:rPr>
                <w:color w:val="FFFFFF" w:themeColor="background1"/>
              </w:rPr>
            </w:pPr>
          </w:p>
          <w:p w:rsidR="00F84447" w:rsidRDefault="00F84447" w:rsidP="00DF0158">
            <w:pPr>
              <w:jc w:val="both"/>
              <w:rPr>
                <w:color w:val="FFFFFF" w:themeColor="background1"/>
              </w:rPr>
            </w:pPr>
          </w:p>
          <w:p w:rsidR="00F84447" w:rsidRDefault="00F84447" w:rsidP="00DF0158">
            <w:pPr>
              <w:jc w:val="both"/>
              <w:rPr>
                <w:color w:val="FFFFFF" w:themeColor="background1"/>
              </w:rPr>
            </w:pPr>
          </w:p>
          <w:p w:rsidR="00F84447" w:rsidRPr="00F84447" w:rsidRDefault="00F84447" w:rsidP="00DF0158">
            <w:pPr>
              <w:jc w:val="both"/>
              <w:rPr>
                <w:color w:val="FFFFFF" w:themeColor="background1"/>
              </w:rPr>
            </w:pPr>
          </w:p>
          <w:p w:rsidR="00F84447" w:rsidRPr="00F84447" w:rsidRDefault="00F84447" w:rsidP="00DF0158">
            <w:pPr>
              <w:jc w:val="both"/>
              <w:rPr>
                <w:color w:val="FFFFFF" w:themeColor="background1"/>
              </w:rPr>
            </w:pPr>
          </w:p>
        </w:tc>
      </w:tr>
    </w:tbl>
    <w:p w:rsidR="00D01788" w:rsidRDefault="00D01788">
      <w:r>
        <w:br w:type="page"/>
      </w:r>
    </w:p>
    <w:tbl>
      <w:tblPr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12"/>
      </w:tblGrid>
      <w:tr w:rsidR="00D01788" w:rsidRPr="00D01788" w:rsidTr="00D01788">
        <w:trPr>
          <w:trHeight w:val="341"/>
        </w:trPr>
        <w:tc>
          <w:tcPr>
            <w:tcW w:w="10512" w:type="dxa"/>
            <w:shd w:val="clear" w:color="auto" w:fill="BFBFBF" w:themeFill="background1" w:themeFillShade="BF"/>
          </w:tcPr>
          <w:p w:rsidR="00D01788" w:rsidRPr="00D01788" w:rsidRDefault="00D01788" w:rsidP="00DF0158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lastRenderedPageBreak/>
              <w:t>Step 8</w:t>
            </w:r>
          </w:p>
        </w:tc>
      </w:tr>
      <w:tr w:rsidR="00D01788" w:rsidRPr="0008535B" w:rsidTr="00F42DC0">
        <w:trPr>
          <w:trHeight w:val="341"/>
        </w:trPr>
        <w:tc>
          <w:tcPr>
            <w:tcW w:w="10512" w:type="dxa"/>
            <w:shd w:val="clear" w:color="auto" w:fill="FFFFFF" w:themeFill="background1"/>
          </w:tcPr>
          <w:p w:rsidR="00D01788" w:rsidRDefault="00D01788" w:rsidP="00DF0158">
            <w:pPr>
              <w:jc w:val="both"/>
            </w:pPr>
          </w:p>
          <w:p w:rsidR="00D01788" w:rsidRDefault="00D01788" w:rsidP="00DF0158">
            <w:pPr>
              <w:jc w:val="both"/>
            </w:pPr>
            <w:r>
              <w:t>Use the Unique Access Code to log into the Student Assessment Portal.</w:t>
            </w:r>
          </w:p>
          <w:p w:rsidR="00D01788" w:rsidRDefault="00D01788" w:rsidP="00DF0158">
            <w:pPr>
              <w:jc w:val="both"/>
            </w:pPr>
          </w:p>
          <w:p w:rsidR="00D01788" w:rsidRDefault="00D01788" w:rsidP="00D017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4DC9A" wp14:editId="6C01A77E">
                  <wp:extent cx="5943600" cy="4338955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788" w:rsidRDefault="00D01788" w:rsidP="00D01788">
            <w:pPr>
              <w:jc w:val="center"/>
            </w:pPr>
          </w:p>
          <w:p w:rsidR="00D01788" w:rsidRDefault="00D01788" w:rsidP="00D01788">
            <w:pPr>
              <w:jc w:val="center"/>
            </w:pPr>
          </w:p>
        </w:tc>
      </w:tr>
      <w:tr w:rsidR="00DF0158" w:rsidRPr="00F84447" w:rsidTr="00F84447">
        <w:trPr>
          <w:trHeight w:val="260"/>
        </w:trPr>
        <w:tc>
          <w:tcPr>
            <w:tcW w:w="10512" w:type="dxa"/>
            <w:shd w:val="clear" w:color="auto" w:fill="A6A6A6" w:themeFill="background1" w:themeFillShade="A6"/>
          </w:tcPr>
          <w:p w:rsidR="00DF0158" w:rsidRPr="00F84447" w:rsidRDefault="00DF0158" w:rsidP="00DF0158">
            <w:pPr>
              <w:jc w:val="both"/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</w:pPr>
            <w:r w:rsidRPr="00F84447">
              <w:rPr>
                <w:rFonts w:ascii="Microsoft Sans Serif" w:hAnsi="Microsoft Sans Serif" w:cs="Microsoft Sans Serif"/>
                <w:b/>
                <w:bCs/>
                <w:color w:val="FFFFFF" w:themeColor="background1"/>
                <w:sz w:val="22"/>
                <w:szCs w:val="22"/>
              </w:rPr>
              <w:t>End Process</w:t>
            </w:r>
          </w:p>
        </w:tc>
      </w:tr>
    </w:tbl>
    <w:p w:rsidR="00A16E94" w:rsidRPr="00D01788" w:rsidRDefault="00A16E94">
      <w:pPr>
        <w:rPr>
          <w:rFonts w:ascii="Microsoft Sans Serif" w:hAnsi="Microsoft Sans Serif" w:cs="Microsoft Sans Serif"/>
          <w:b/>
          <w:sz w:val="20"/>
          <w:szCs w:val="20"/>
        </w:rPr>
      </w:pPr>
    </w:p>
    <w:sectPr w:rsidR="00A16E94" w:rsidRPr="00D01788" w:rsidSect="00EE7B0C">
      <w:headerReference w:type="default" r:id="rId20"/>
      <w:footerReference w:type="even" r:id="rId21"/>
      <w:footerReference w:type="default" r:id="rId22"/>
      <w:pgSz w:w="12240" w:h="15840"/>
      <w:pgMar w:top="1008" w:right="450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6AB" w:rsidRDefault="00FC46AB">
      <w:r>
        <w:separator/>
      </w:r>
    </w:p>
  </w:endnote>
  <w:endnote w:type="continuationSeparator" w:id="0">
    <w:p w:rsidR="00FC46AB" w:rsidRDefault="00FC4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83C" w:rsidRDefault="00343FF1" w:rsidP="00BD283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D283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283C" w:rsidRDefault="00BD28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04D" w:rsidRPr="00FC5597" w:rsidRDefault="0057314A" w:rsidP="0057314A">
    <w:pPr>
      <w:pStyle w:val="Footer"/>
      <w:tabs>
        <w:tab w:val="clear" w:pos="8640"/>
        <w:tab w:val="right" w:pos="9900"/>
      </w:tabs>
      <w:ind w:left="1620" w:hanging="36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28B626BA" wp14:editId="6EF865C4">
          <wp:simplePos x="0" y="0"/>
          <wp:positionH relativeFrom="column">
            <wp:posOffset>-49530</wp:posOffset>
          </wp:positionH>
          <wp:positionV relativeFrom="paragraph">
            <wp:posOffset>21590</wp:posOffset>
          </wp:positionV>
          <wp:extent cx="714375" cy="548640"/>
          <wp:effectExtent l="0" t="0" r="0" b="0"/>
          <wp:wrapTight wrapText="bothSides">
            <wp:wrapPolygon edited="0">
              <wp:start x="1728" y="0"/>
              <wp:lineTo x="0" y="3000"/>
              <wp:lineTo x="0" y="21000"/>
              <wp:lineTo x="21312" y="21000"/>
              <wp:lineTo x="21312" y="19500"/>
              <wp:lineTo x="20736" y="0"/>
              <wp:lineTo x="172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 Logo 201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504D" w:rsidRPr="00D07FAE">
      <w:rPr>
        <w:sz w:val="20"/>
        <w:szCs w:val="20"/>
      </w:rPr>
      <w:t>Documentation Type:</w:t>
    </w:r>
    <w:r w:rsidR="0003504D">
      <w:rPr>
        <w:sz w:val="20"/>
        <w:szCs w:val="20"/>
      </w:rPr>
      <w:t xml:space="preserve"> End User How To Guide</w:t>
    </w:r>
    <w:r w:rsidR="00385B89">
      <w:rPr>
        <w:sz w:val="20"/>
        <w:szCs w:val="20"/>
      </w:rPr>
      <w:tab/>
    </w:r>
    <w:r w:rsidR="0003504D" w:rsidRPr="00FC5597">
      <w:rPr>
        <w:sz w:val="20"/>
        <w:szCs w:val="20"/>
      </w:rPr>
      <w:t xml:space="preserve">Page </w:t>
    </w:r>
    <w:r w:rsidR="00343FF1" w:rsidRPr="00FC5597">
      <w:rPr>
        <w:b/>
        <w:sz w:val="20"/>
        <w:szCs w:val="20"/>
      </w:rPr>
      <w:fldChar w:fldCharType="begin"/>
    </w:r>
    <w:r w:rsidR="0003504D" w:rsidRPr="00FC5597">
      <w:rPr>
        <w:b/>
        <w:sz w:val="20"/>
        <w:szCs w:val="20"/>
      </w:rPr>
      <w:instrText xml:space="preserve"> PAGE </w:instrText>
    </w:r>
    <w:r w:rsidR="00343FF1" w:rsidRPr="00FC5597">
      <w:rPr>
        <w:b/>
        <w:sz w:val="20"/>
        <w:szCs w:val="20"/>
      </w:rPr>
      <w:fldChar w:fldCharType="separate"/>
    </w:r>
    <w:r w:rsidR="00860DCA">
      <w:rPr>
        <w:b/>
        <w:noProof/>
        <w:sz w:val="20"/>
        <w:szCs w:val="20"/>
      </w:rPr>
      <w:t>1</w:t>
    </w:r>
    <w:r w:rsidR="00343FF1" w:rsidRPr="00FC5597">
      <w:rPr>
        <w:b/>
        <w:sz w:val="20"/>
        <w:szCs w:val="20"/>
      </w:rPr>
      <w:fldChar w:fldCharType="end"/>
    </w:r>
    <w:r w:rsidR="0003504D" w:rsidRPr="00FC5597">
      <w:rPr>
        <w:sz w:val="20"/>
        <w:szCs w:val="20"/>
      </w:rPr>
      <w:t xml:space="preserve"> of </w:t>
    </w:r>
    <w:r w:rsidR="00343FF1" w:rsidRPr="00FC5597">
      <w:rPr>
        <w:b/>
        <w:sz w:val="20"/>
        <w:szCs w:val="20"/>
      </w:rPr>
      <w:fldChar w:fldCharType="begin"/>
    </w:r>
    <w:r w:rsidR="0003504D" w:rsidRPr="00FC5597">
      <w:rPr>
        <w:b/>
        <w:sz w:val="20"/>
        <w:szCs w:val="20"/>
      </w:rPr>
      <w:instrText xml:space="preserve"> NUMPAGES  </w:instrText>
    </w:r>
    <w:r w:rsidR="00343FF1" w:rsidRPr="00FC5597">
      <w:rPr>
        <w:b/>
        <w:sz w:val="20"/>
        <w:szCs w:val="20"/>
      </w:rPr>
      <w:fldChar w:fldCharType="separate"/>
    </w:r>
    <w:r w:rsidR="00860DCA">
      <w:rPr>
        <w:b/>
        <w:noProof/>
        <w:sz w:val="20"/>
        <w:szCs w:val="20"/>
      </w:rPr>
      <w:t>5</w:t>
    </w:r>
    <w:r w:rsidR="00343FF1" w:rsidRPr="00FC5597">
      <w:rPr>
        <w:b/>
        <w:sz w:val="20"/>
        <w:szCs w:val="20"/>
      </w:rPr>
      <w:fldChar w:fldCharType="end"/>
    </w:r>
  </w:p>
  <w:p w:rsidR="0003504D" w:rsidRPr="00D07FAE" w:rsidRDefault="003730A0" w:rsidP="0057314A">
    <w:pPr>
      <w:pStyle w:val="Footer"/>
      <w:ind w:left="1620" w:hanging="360"/>
      <w:rPr>
        <w:sz w:val="20"/>
        <w:szCs w:val="20"/>
      </w:rPr>
    </w:pPr>
    <w:r>
      <w:rPr>
        <w:sz w:val="20"/>
        <w:szCs w:val="20"/>
      </w:rPr>
      <w:t xml:space="preserve">Created by: </w:t>
    </w:r>
    <w:r w:rsidR="0003504D">
      <w:rPr>
        <w:sz w:val="20"/>
        <w:szCs w:val="20"/>
      </w:rPr>
      <w:t>SIS Support Team</w:t>
    </w:r>
  </w:p>
  <w:p w:rsidR="0003504D" w:rsidRPr="00D07FAE" w:rsidRDefault="0003504D" w:rsidP="0057314A">
    <w:pPr>
      <w:pStyle w:val="Footer"/>
      <w:ind w:left="1620" w:hanging="360"/>
      <w:rPr>
        <w:sz w:val="20"/>
        <w:szCs w:val="20"/>
      </w:rPr>
    </w:pPr>
    <w:r w:rsidRPr="00D07FAE">
      <w:rPr>
        <w:sz w:val="20"/>
        <w:szCs w:val="20"/>
      </w:rPr>
      <w:t xml:space="preserve">Last Modified on:  </w:t>
    </w:r>
    <w:r w:rsidR="00343FF1" w:rsidRPr="00D07FAE">
      <w:rPr>
        <w:sz w:val="20"/>
        <w:szCs w:val="20"/>
      </w:rPr>
      <w:fldChar w:fldCharType="begin"/>
    </w:r>
    <w:r w:rsidRPr="00D07FAE">
      <w:rPr>
        <w:sz w:val="20"/>
        <w:szCs w:val="20"/>
      </w:rPr>
      <w:instrText xml:space="preserve"> DATE \@ "M/d/yyyy" </w:instrText>
    </w:r>
    <w:r w:rsidR="00343FF1" w:rsidRPr="00D07FAE">
      <w:rPr>
        <w:sz w:val="20"/>
        <w:szCs w:val="20"/>
      </w:rPr>
      <w:fldChar w:fldCharType="separate"/>
    </w:r>
    <w:r w:rsidR="00860DCA">
      <w:rPr>
        <w:noProof/>
        <w:sz w:val="20"/>
        <w:szCs w:val="20"/>
      </w:rPr>
      <w:t>4/23/2015</w:t>
    </w:r>
    <w:r w:rsidR="00343FF1" w:rsidRPr="00D07FAE">
      <w:rPr>
        <w:sz w:val="20"/>
        <w:szCs w:val="20"/>
      </w:rPr>
      <w:fldChar w:fldCharType="end"/>
    </w:r>
  </w:p>
  <w:p w:rsidR="0003504D" w:rsidRDefault="0003504D" w:rsidP="0057314A">
    <w:pPr>
      <w:pStyle w:val="Footer"/>
      <w:ind w:left="1620" w:hanging="360"/>
    </w:pPr>
    <w:r>
      <w:rPr>
        <w:sz w:val="20"/>
        <w:szCs w:val="20"/>
      </w:rPr>
      <w:t>F</w:t>
    </w:r>
    <w:r w:rsidRPr="00D07FAE">
      <w:rPr>
        <w:sz w:val="20"/>
        <w:szCs w:val="20"/>
      </w:rPr>
      <w:t>ort Bend ISD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6AB" w:rsidRDefault="00FC46AB">
      <w:r>
        <w:separator/>
      </w:r>
    </w:p>
  </w:footnote>
  <w:footnote w:type="continuationSeparator" w:id="0">
    <w:p w:rsidR="00FC46AB" w:rsidRDefault="00FC4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1C4" w:rsidRPr="003448B1" w:rsidRDefault="00EE7B0C" w:rsidP="003448B1">
    <w:pPr>
      <w:pStyle w:val="Header"/>
      <w:rPr>
        <w:rFonts w:ascii="Century Gothic" w:hAnsi="Century Gothic"/>
        <w:b/>
        <w:sz w:val="52"/>
        <w:szCs w:val="48"/>
      </w:rPr>
    </w:pPr>
    <w:r>
      <w:rPr>
        <w:rFonts w:ascii="Century Gothic" w:hAnsi="Century Gothic"/>
        <w:b/>
        <w:sz w:val="52"/>
        <w:szCs w:val="48"/>
      </w:rPr>
      <w:t xml:space="preserve">Student’s Unique </w:t>
    </w:r>
    <w:r w:rsidR="00FA1E4C">
      <w:rPr>
        <w:rFonts w:ascii="Century Gothic" w:hAnsi="Century Gothic"/>
        <w:b/>
        <w:sz w:val="52"/>
        <w:szCs w:val="48"/>
      </w:rPr>
      <w:t>Access</w:t>
    </w:r>
    <w:r>
      <w:rPr>
        <w:rFonts w:ascii="Century Gothic" w:hAnsi="Century Gothic"/>
        <w:b/>
        <w:sz w:val="52"/>
        <w:szCs w:val="48"/>
      </w:rPr>
      <w:t xml:space="preserve"> Code for State Assessments in Family Access</w:t>
    </w:r>
  </w:p>
  <w:p w:rsidR="00EA09AA" w:rsidRPr="003448B1" w:rsidRDefault="00EE7B0C" w:rsidP="003448B1">
    <w:pPr>
      <w:pStyle w:val="Header"/>
      <w:rPr>
        <w:rFonts w:ascii="Microsoft Sans Serif" w:hAnsi="Microsoft Sans Serif" w:cs="Microsoft Sans Serif"/>
        <w:sz w:val="36"/>
        <w:szCs w:val="48"/>
      </w:rPr>
    </w:pPr>
    <w:r>
      <w:rPr>
        <w:rFonts w:ascii="Microsoft Sans Serif" w:hAnsi="Microsoft Sans Serif" w:cs="Microsoft Sans Serif"/>
        <w:sz w:val="36"/>
        <w:szCs w:val="48"/>
      </w:rPr>
      <w:t xml:space="preserve">Obtain a student’s Unique Access Code in </w:t>
    </w:r>
    <w:r w:rsidR="00FA1E4C">
      <w:rPr>
        <w:rFonts w:ascii="Microsoft Sans Serif" w:hAnsi="Microsoft Sans Serif" w:cs="Microsoft Sans Serif"/>
        <w:sz w:val="36"/>
        <w:szCs w:val="48"/>
      </w:rPr>
      <w:t>Family Access</w:t>
    </w:r>
  </w:p>
  <w:p w:rsidR="00697FB4" w:rsidRPr="005B229B" w:rsidRDefault="00697FB4">
    <w:pPr>
      <w:rPr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DOCUME~1\DZUY~1.NGU\LOCALS~1\Temp\SNAGHTML311e95.PNG" style="width:16.5pt;height:16.5pt;visibility:visible;mso-wrap-style:square" o:bullet="t">
        <v:imagedata r:id="rId1" o:title="SNAGHTML311e95"/>
      </v:shape>
    </w:pict>
  </w:numPicBullet>
  <w:abstractNum w:abstractNumId="0">
    <w:nsid w:val="01827B2B"/>
    <w:multiLevelType w:val="hybridMultilevel"/>
    <w:tmpl w:val="F454D3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A53B0E"/>
    <w:multiLevelType w:val="hybridMultilevel"/>
    <w:tmpl w:val="AEE2AD58"/>
    <w:lvl w:ilvl="0" w:tplc="BFA6D3E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008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8619A"/>
    <w:multiLevelType w:val="hybridMultilevel"/>
    <w:tmpl w:val="A3629636"/>
    <w:lvl w:ilvl="0" w:tplc="04964F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55254B"/>
    <w:multiLevelType w:val="hybridMultilevel"/>
    <w:tmpl w:val="EC447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737332"/>
    <w:multiLevelType w:val="hybridMultilevel"/>
    <w:tmpl w:val="C41CDCA0"/>
    <w:lvl w:ilvl="0" w:tplc="71A2F6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836CC6"/>
    <w:multiLevelType w:val="hybridMultilevel"/>
    <w:tmpl w:val="65FE5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B1FBE"/>
    <w:multiLevelType w:val="hybridMultilevel"/>
    <w:tmpl w:val="E6A27B26"/>
    <w:lvl w:ilvl="0" w:tplc="2CDEBF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1B51D7"/>
    <w:multiLevelType w:val="multilevel"/>
    <w:tmpl w:val="BD029A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F122FD8"/>
    <w:multiLevelType w:val="hybridMultilevel"/>
    <w:tmpl w:val="1108E682"/>
    <w:lvl w:ilvl="0" w:tplc="30FA5C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bullet"/>
      <w:pStyle w:val="P102Text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6F3694"/>
    <w:multiLevelType w:val="hybridMultilevel"/>
    <w:tmpl w:val="EF761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61BCD"/>
    <w:multiLevelType w:val="hybridMultilevel"/>
    <w:tmpl w:val="AB3C91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618D3"/>
    <w:multiLevelType w:val="multilevel"/>
    <w:tmpl w:val="BD029A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B1D226E"/>
    <w:multiLevelType w:val="hybridMultilevel"/>
    <w:tmpl w:val="CAA80E2C"/>
    <w:lvl w:ilvl="0" w:tplc="FC9821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ED7206"/>
    <w:multiLevelType w:val="hybridMultilevel"/>
    <w:tmpl w:val="F17018A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2EF35A9D"/>
    <w:multiLevelType w:val="hybridMultilevel"/>
    <w:tmpl w:val="0EFC4D4A"/>
    <w:lvl w:ilvl="0" w:tplc="7FBCCF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181B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34EB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2A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E8A6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2A6F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0AE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E7D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925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083517F"/>
    <w:multiLevelType w:val="multilevel"/>
    <w:tmpl w:val="BD029A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0FA1B73"/>
    <w:multiLevelType w:val="hybridMultilevel"/>
    <w:tmpl w:val="755242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376023A"/>
    <w:multiLevelType w:val="multilevel"/>
    <w:tmpl w:val="BD029A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45E394A"/>
    <w:multiLevelType w:val="hybridMultilevel"/>
    <w:tmpl w:val="4434F6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DD0B04"/>
    <w:multiLevelType w:val="hybridMultilevel"/>
    <w:tmpl w:val="8ABCC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C57246"/>
    <w:multiLevelType w:val="hybridMultilevel"/>
    <w:tmpl w:val="36827BD6"/>
    <w:lvl w:ilvl="0" w:tplc="1C0A0A74">
      <w:start w:val="1"/>
      <w:numFmt w:val="bullet"/>
      <w:pStyle w:val="MyNumber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C7103AC"/>
    <w:multiLevelType w:val="hybridMultilevel"/>
    <w:tmpl w:val="215E9AF2"/>
    <w:lvl w:ilvl="0" w:tplc="C4F8DC6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B20E5A"/>
    <w:multiLevelType w:val="hybridMultilevel"/>
    <w:tmpl w:val="7CAA2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CB120F"/>
    <w:multiLevelType w:val="hybridMultilevel"/>
    <w:tmpl w:val="674E71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7534B2"/>
    <w:multiLevelType w:val="hybridMultilevel"/>
    <w:tmpl w:val="27DEC5D4"/>
    <w:lvl w:ilvl="0" w:tplc="BFA6D3E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008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6A0A3F"/>
    <w:multiLevelType w:val="hybridMultilevel"/>
    <w:tmpl w:val="B80AE2FA"/>
    <w:lvl w:ilvl="0" w:tplc="888A7A7E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>
    <w:nsid w:val="46D33CF3"/>
    <w:multiLevelType w:val="hybridMultilevel"/>
    <w:tmpl w:val="FBD23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948672">
      <w:start w:val="1"/>
      <w:numFmt w:val="bullet"/>
      <w:lvlText w:val=""/>
      <w:lvlJc w:val="left"/>
      <w:pPr>
        <w:ind w:left="1080" w:hanging="360"/>
      </w:pPr>
      <w:rPr>
        <w:rFonts w:ascii="Wingdings 2" w:hAnsi="Wingdings 2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70D08E4"/>
    <w:multiLevelType w:val="hybridMultilevel"/>
    <w:tmpl w:val="44C24DBC"/>
    <w:lvl w:ilvl="0" w:tplc="9350D9F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C023A95"/>
    <w:multiLevelType w:val="hybridMultilevel"/>
    <w:tmpl w:val="45FE8A50"/>
    <w:lvl w:ilvl="0" w:tplc="4C048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39742E"/>
    <w:multiLevelType w:val="hybridMultilevel"/>
    <w:tmpl w:val="6F78EBDA"/>
    <w:lvl w:ilvl="0" w:tplc="C4F8DC6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384F12"/>
    <w:multiLevelType w:val="hybridMultilevel"/>
    <w:tmpl w:val="5E44E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E3287D"/>
    <w:multiLevelType w:val="multilevel"/>
    <w:tmpl w:val="BD029A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B336B7B"/>
    <w:multiLevelType w:val="multilevel"/>
    <w:tmpl w:val="BD029A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BB5035D"/>
    <w:multiLevelType w:val="hybridMultilevel"/>
    <w:tmpl w:val="BAE6B7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4452EE"/>
    <w:multiLevelType w:val="multilevel"/>
    <w:tmpl w:val="7A548974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F2B30A4"/>
    <w:multiLevelType w:val="hybridMultilevel"/>
    <w:tmpl w:val="8B3C1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621C6"/>
    <w:multiLevelType w:val="hybridMultilevel"/>
    <w:tmpl w:val="15A22630"/>
    <w:lvl w:ilvl="0" w:tplc="EF6EEB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2D4164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D1629A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3DC37C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6E34C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ABA4CD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720682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396837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5A4CAA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3185B6D"/>
    <w:multiLevelType w:val="hybridMultilevel"/>
    <w:tmpl w:val="501473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03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A11598E"/>
    <w:multiLevelType w:val="hybridMultilevel"/>
    <w:tmpl w:val="E5AEFB94"/>
    <w:lvl w:ilvl="0" w:tplc="04090001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C66472E"/>
    <w:multiLevelType w:val="hybridMultilevel"/>
    <w:tmpl w:val="B8FC36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3317349"/>
    <w:multiLevelType w:val="hybridMultilevel"/>
    <w:tmpl w:val="B4E66AB6"/>
    <w:lvl w:ilvl="0" w:tplc="7D4E9BE2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1">
    <w:nsid w:val="77C211C5"/>
    <w:multiLevelType w:val="hybridMultilevel"/>
    <w:tmpl w:val="DA9AE5D6"/>
    <w:lvl w:ilvl="0" w:tplc="040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bullet"/>
      <w:lvlText w:val=""/>
      <w:lvlJc w:val="left"/>
      <w:pPr>
        <w:ind w:left="1800" w:hanging="360"/>
      </w:pPr>
      <w:rPr>
        <w:rFonts w:ascii="Wingdings 2" w:hAnsi="Wingdings 2" w:hint="default"/>
        <w:color w:val="auto"/>
      </w:rPr>
    </w:lvl>
    <w:lvl w:ilvl="3" w:tplc="040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32"/>
  </w:num>
  <w:num w:numId="4">
    <w:abstractNumId w:val="9"/>
  </w:num>
  <w:num w:numId="5">
    <w:abstractNumId w:val="15"/>
  </w:num>
  <w:num w:numId="6">
    <w:abstractNumId w:val="38"/>
  </w:num>
  <w:num w:numId="7">
    <w:abstractNumId w:val="11"/>
  </w:num>
  <w:num w:numId="8">
    <w:abstractNumId w:val="31"/>
  </w:num>
  <w:num w:numId="9">
    <w:abstractNumId w:val="7"/>
  </w:num>
  <w:num w:numId="10">
    <w:abstractNumId w:val="2"/>
  </w:num>
  <w:num w:numId="11">
    <w:abstractNumId w:val="21"/>
  </w:num>
  <w:num w:numId="12">
    <w:abstractNumId w:val="37"/>
  </w:num>
  <w:num w:numId="13">
    <w:abstractNumId w:val="29"/>
  </w:num>
  <w:num w:numId="14">
    <w:abstractNumId w:val="20"/>
  </w:num>
  <w:num w:numId="15">
    <w:abstractNumId w:val="20"/>
    <w:lvlOverride w:ilvl="0">
      <w:startOverride w:val="1"/>
    </w:lvlOverride>
  </w:num>
  <w:num w:numId="16">
    <w:abstractNumId w:val="0"/>
  </w:num>
  <w:num w:numId="17">
    <w:abstractNumId w:val="6"/>
  </w:num>
  <w:num w:numId="18">
    <w:abstractNumId w:val="12"/>
  </w:num>
  <w:num w:numId="19">
    <w:abstractNumId w:val="8"/>
  </w:num>
  <w:num w:numId="20">
    <w:abstractNumId w:val="16"/>
  </w:num>
  <w:num w:numId="21">
    <w:abstractNumId w:val="28"/>
  </w:num>
  <w:num w:numId="22">
    <w:abstractNumId w:val="20"/>
    <w:lvlOverride w:ilvl="0">
      <w:startOverride w:val="1"/>
    </w:lvlOverride>
  </w:num>
  <w:num w:numId="23">
    <w:abstractNumId w:val="41"/>
  </w:num>
  <w:num w:numId="24">
    <w:abstractNumId w:val="3"/>
  </w:num>
  <w:num w:numId="25">
    <w:abstractNumId w:val="36"/>
  </w:num>
  <w:num w:numId="26">
    <w:abstractNumId w:val="4"/>
  </w:num>
  <w:num w:numId="27">
    <w:abstractNumId w:val="27"/>
  </w:num>
  <w:num w:numId="28">
    <w:abstractNumId w:val="39"/>
  </w:num>
  <w:num w:numId="29">
    <w:abstractNumId w:val="26"/>
  </w:num>
  <w:num w:numId="30">
    <w:abstractNumId w:val="19"/>
  </w:num>
  <w:num w:numId="31">
    <w:abstractNumId w:val="22"/>
  </w:num>
  <w:num w:numId="32">
    <w:abstractNumId w:val="40"/>
  </w:num>
  <w:num w:numId="33">
    <w:abstractNumId w:val="35"/>
  </w:num>
  <w:num w:numId="34">
    <w:abstractNumId w:val="23"/>
  </w:num>
  <w:num w:numId="35">
    <w:abstractNumId w:val="30"/>
  </w:num>
  <w:num w:numId="36">
    <w:abstractNumId w:val="13"/>
  </w:num>
  <w:num w:numId="37">
    <w:abstractNumId w:val="5"/>
  </w:num>
  <w:num w:numId="38">
    <w:abstractNumId w:val="33"/>
  </w:num>
  <w:num w:numId="39">
    <w:abstractNumId w:val="25"/>
  </w:num>
  <w:num w:numId="40">
    <w:abstractNumId w:val="10"/>
  </w:num>
  <w:num w:numId="41">
    <w:abstractNumId w:val="18"/>
  </w:num>
  <w:num w:numId="42">
    <w:abstractNumId w:val="1"/>
  </w:num>
  <w:num w:numId="43">
    <w:abstractNumId w:val="24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EBC"/>
    <w:rsid w:val="0000672F"/>
    <w:rsid w:val="00010DC0"/>
    <w:rsid w:val="000125EF"/>
    <w:rsid w:val="00013571"/>
    <w:rsid w:val="00016B5C"/>
    <w:rsid w:val="000261E0"/>
    <w:rsid w:val="0003504D"/>
    <w:rsid w:val="00042110"/>
    <w:rsid w:val="000448FB"/>
    <w:rsid w:val="00056EDF"/>
    <w:rsid w:val="00061453"/>
    <w:rsid w:val="0006416B"/>
    <w:rsid w:val="00066D7B"/>
    <w:rsid w:val="000675A9"/>
    <w:rsid w:val="00071976"/>
    <w:rsid w:val="00072E5E"/>
    <w:rsid w:val="0007533E"/>
    <w:rsid w:val="0008535B"/>
    <w:rsid w:val="00086069"/>
    <w:rsid w:val="00086269"/>
    <w:rsid w:val="000948F8"/>
    <w:rsid w:val="00097F33"/>
    <w:rsid w:val="000A39E6"/>
    <w:rsid w:val="000B60AF"/>
    <w:rsid w:val="000B613D"/>
    <w:rsid w:val="000B77FE"/>
    <w:rsid w:val="000C06E7"/>
    <w:rsid w:val="000C1255"/>
    <w:rsid w:val="000D28AE"/>
    <w:rsid w:val="000D3089"/>
    <w:rsid w:val="000D3A15"/>
    <w:rsid w:val="000E470A"/>
    <w:rsid w:val="000F3099"/>
    <w:rsid w:val="000F6F36"/>
    <w:rsid w:val="001116EF"/>
    <w:rsid w:val="0012438E"/>
    <w:rsid w:val="00141536"/>
    <w:rsid w:val="00143CAA"/>
    <w:rsid w:val="00162482"/>
    <w:rsid w:val="0016439D"/>
    <w:rsid w:val="00165751"/>
    <w:rsid w:val="0016764A"/>
    <w:rsid w:val="00171727"/>
    <w:rsid w:val="0017192A"/>
    <w:rsid w:val="001773AE"/>
    <w:rsid w:val="00185530"/>
    <w:rsid w:val="001865D2"/>
    <w:rsid w:val="00196297"/>
    <w:rsid w:val="001B05AD"/>
    <w:rsid w:val="001B13A5"/>
    <w:rsid w:val="001B14E9"/>
    <w:rsid w:val="001C2622"/>
    <w:rsid w:val="001E4924"/>
    <w:rsid w:val="001F0138"/>
    <w:rsid w:val="00200A70"/>
    <w:rsid w:val="00201576"/>
    <w:rsid w:val="002153F9"/>
    <w:rsid w:val="00217568"/>
    <w:rsid w:val="00230522"/>
    <w:rsid w:val="00232802"/>
    <w:rsid w:val="00235BD6"/>
    <w:rsid w:val="002365EB"/>
    <w:rsid w:val="00243E52"/>
    <w:rsid w:val="00247825"/>
    <w:rsid w:val="0025074E"/>
    <w:rsid w:val="00257C4E"/>
    <w:rsid w:val="00262AA3"/>
    <w:rsid w:val="0026732F"/>
    <w:rsid w:val="0026772C"/>
    <w:rsid w:val="002771C4"/>
    <w:rsid w:val="002947E9"/>
    <w:rsid w:val="00295772"/>
    <w:rsid w:val="002A7CE7"/>
    <w:rsid w:val="002B1C91"/>
    <w:rsid w:val="002C1CAE"/>
    <w:rsid w:val="002C225A"/>
    <w:rsid w:val="002C65EF"/>
    <w:rsid w:val="002C7148"/>
    <w:rsid w:val="002D2A1E"/>
    <w:rsid w:val="002D3D79"/>
    <w:rsid w:val="002E108F"/>
    <w:rsid w:val="002E50BB"/>
    <w:rsid w:val="002E5FF6"/>
    <w:rsid w:val="002F0789"/>
    <w:rsid w:val="002F6BB5"/>
    <w:rsid w:val="00300E4B"/>
    <w:rsid w:val="0030487A"/>
    <w:rsid w:val="00304B13"/>
    <w:rsid w:val="0030565F"/>
    <w:rsid w:val="00306254"/>
    <w:rsid w:val="00336BE2"/>
    <w:rsid w:val="003425D4"/>
    <w:rsid w:val="00343FF1"/>
    <w:rsid w:val="003448B1"/>
    <w:rsid w:val="0034510F"/>
    <w:rsid w:val="00347C22"/>
    <w:rsid w:val="0036087C"/>
    <w:rsid w:val="003717E1"/>
    <w:rsid w:val="00371930"/>
    <w:rsid w:val="003730A0"/>
    <w:rsid w:val="00381DF3"/>
    <w:rsid w:val="00385B89"/>
    <w:rsid w:val="00393B2E"/>
    <w:rsid w:val="00393CD2"/>
    <w:rsid w:val="003A7C37"/>
    <w:rsid w:val="003B25F3"/>
    <w:rsid w:val="003C007F"/>
    <w:rsid w:val="003C4396"/>
    <w:rsid w:val="003D2EFA"/>
    <w:rsid w:val="003D6573"/>
    <w:rsid w:val="003E3545"/>
    <w:rsid w:val="003E6012"/>
    <w:rsid w:val="003F234D"/>
    <w:rsid w:val="003F498E"/>
    <w:rsid w:val="004023DF"/>
    <w:rsid w:val="004034B0"/>
    <w:rsid w:val="004125A7"/>
    <w:rsid w:val="00415877"/>
    <w:rsid w:val="00424849"/>
    <w:rsid w:val="0043416F"/>
    <w:rsid w:val="00437ABB"/>
    <w:rsid w:val="00443D3E"/>
    <w:rsid w:val="004453D1"/>
    <w:rsid w:val="00445BBA"/>
    <w:rsid w:val="00450733"/>
    <w:rsid w:val="004548D0"/>
    <w:rsid w:val="00463451"/>
    <w:rsid w:val="00463823"/>
    <w:rsid w:val="00466564"/>
    <w:rsid w:val="00477490"/>
    <w:rsid w:val="00484929"/>
    <w:rsid w:val="004A12B1"/>
    <w:rsid w:val="004A3B5A"/>
    <w:rsid w:val="004B0824"/>
    <w:rsid w:val="004B095D"/>
    <w:rsid w:val="004B31BA"/>
    <w:rsid w:val="004B7E08"/>
    <w:rsid w:val="004C37F4"/>
    <w:rsid w:val="004C460C"/>
    <w:rsid w:val="004C6052"/>
    <w:rsid w:val="004C6EED"/>
    <w:rsid w:val="004E0182"/>
    <w:rsid w:val="004E1BAB"/>
    <w:rsid w:val="004E27E8"/>
    <w:rsid w:val="004F56BF"/>
    <w:rsid w:val="0051021F"/>
    <w:rsid w:val="00512CBA"/>
    <w:rsid w:val="00520667"/>
    <w:rsid w:val="00551599"/>
    <w:rsid w:val="0057314A"/>
    <w:rsid w:val="005761A2"/>
    <w:rsid w:val="005847DF"/>
    <w:rsid w:val="0058655D"/>
    <w:rsid w:val="0059239E"/>
    <w:rsid w:val="0059441D"/>
    <w:rsid w:val="00594C8C"/>
    <w:rsid w:val="005B229B"/>
    <w:rsid w:val="005B6DC6"/>
    <w:rsid w:val="005B7CF4"/>
    <w:rsid w:val="005C59B7"/>
    <w:rsid w:val="005C68AE"/>
    <w:rsid w:val="005C758A"/>
    <w:rsid w:val="005C7EF6"/>
    <w:rsid w:val="005D184B"/>
    <w:rsid w:val="005D30E5"/>
    <w:rsid w:val="005D4F8E"/>
    <w:rsid w:val="005E1281"/>
    <w:rsid w:val="005E310B"/>
    <w:rsid w:val="005E393A"/>
    <w:rsid w:val="005E4E11"/>
    <w:rsid w:val="005F1CE4"/>
    <w:rsid w:val="00602E24"/>
    <w:rsid w:val="00603180"/>
    <w:rsid w:val="006056BD"/>
    <w:rsid w:val="00605C27"/>
    <w:rsid w:val="0061205A"/>
    <w:rsid w:val="006124FD"/>
    <w:rsid w:val="00612FE0"/>
    <w:rsid w:val="006174EC"/>
    <w:rsid w:val="00623188"/>
    <w:rsid w:val="00627814"/>
    <w:rsid w:val="00631325"/>
    <w:rsid w:val="00631863"/>
    <w:rsid w:val="006407DC"/>
    <w:rsid w:val="00652E8D"/>
    <w:rsid w:val="0066069C"/>
    <w:rsid w:val="00660727"/>
    <w:rsid w:val="006747E1"/>
    <w:rsid w:val="00675105"/>
    <w:rsid w:val="006812CA"/>
    <w:rsid w:val="0068444C"/>
    <w:rsid w:val="00686A26"/>
    <w:rsid w:val="00697FB4"/>
    <w:rsid w:val="006A2837"/>
    <w:rsid w:val="006A71FE"/>
    <w:rsid w:val="006B48D7"/>
    <w:rsid w:val="006B6E74"/>
    <w:rsid w:val="006C2CD1"/>
    <w:rsid w:val="006C5B93"/>
    <w:rsid w:val="006D2BA9"/>
    <w:rsid w:val="006E2EAC"/>
    <w:rsid w:val="006E3BDD"/>
    <w:rsid w:val="006E46DD"/>
    <w:rsid w:val="006E4DB7"/>
    <w:rsid w:val="006E7222"/>
    <w:rsid w:val="006F3D89"/>
    <w:rsid w:val="006F50DD"/>
    <w:rsid w:val="00700ADE"/>
    <w:rsid w:val="00710B32"/>
    <w:rsid w:val="00714BC0"/>
    <w:rsid w:val="00714EBC"/>
    <w:rsid w:val="0072289B"/>
    <w:rsid w:val="007247BD"/>
    <w:rsid w:val="007419E6"/>
    <w:rsid w:val="00752B0D"/>
    <w:rsid w:val="0075548E"/>
    <w:rsid w:val="007610CE"/>
    <w:rsid w:val="00762501"/>
    <w:rsid w:val="007663EA"/>
    <w:rsid w:val="00776C56"/>
    <w:rsid w:val="00784F13"/>
    <w:rsid w:val="00785E50"/>
    <w:rsid w:val="007916FB"/>
    <w:rsid w:val="007928BE"/>
    <w:rsid w:val="007968BF"/>
    <w:rsid w:val="007A1EF3"/>
    <w:rsid w:val="007B67BA"/>
    <w:rsid w:val="007D4BB9"/>
    <w:rsid w:val="007D682F"/>
    <w:rsid w:val="007E1527"/>
    <w:rsid w:val="007E27E0"/>
    <w:rsid w:val="007E60BD"/>
    <w:rsid w:val="007F080C"/>
    <w:rsid w:val="007F2792"/>
    <w:rsid w:val="007F2A71"/>
    <w:rsid w:val="007F7A8F"/>
    <w:rsid w:val="008027A6"/>
    <w:rsid w:val="008122C4"/>
    <w:rsid w:val="00822E63"/>
    <w:rsid w:val="00826CDD"/>
    <w:rsid w:val="00827909"/>
    <w:rsid w:val="00831472"/>
    <w:rsid w:val="0083205E"/>
    <w:rsid w:val="00835F09"/>
    <w:rsid w:val="00852709"/>
    <w:rsid w:val="00854FC2"/>
    <w:rsid w:val="00860DCA"/>
    <w:rsid w:val="0087044E"/>
    <w:rsid w:val="008705E9"/>
    <w:rsid w:val="008733F7"/>
    <w:rsid w:val="008740CD"/>
    <w:rsid w:val="00880983"/>
    <w:rsid w:val="008819FE"/>
    <w:rsid w:val="00883E5C"/>
    <w:rsid w:val="00890FD3"/>
    <w:rsid w:val="00894657"/>
    <w:rsid w:val="008951B2"/>
    <w:rsid w:val="008A18E4"/>
    <w:rsid w:val="008A1D85"/>
    <w:rsid w:val="008A325D"/>
    <w:rsid w:val="008A4E68"/>
    <w:rsid w:val="008C04D7"/>
    <w:rsid w:val="008C4055"/>
    <w:rsid w:val="008C62EF"/>
    <w:rsid w:val="008D3FC3"/>
    <w:rsid w:val="008E60F4"/>
    <w:rsid w:val="008E7F28"/>
    <w:rsid w:val="008F049E"/>
    <w:rsid w:val="00903370"/>
    <w:rsid w:val="0091559B"/>
    <w:rsid w:val="00927617"/>
    <w:rsid w:val="00933CE8"/>
    <w:rsid w:val="00943395"/>
    <w:rsid w:val="00945E7C"/>
    <w:rsid w:val="00950FEF"/>
    <w:rsid w:val="00972C2F"/>
    <w:rsid w:val="009742C8"/>
    <w:rsid w:val="009743FF"/>
    <w:rsid w:val="009A1625"/>
    <w:rsid w:val="009A54F8"/>
    <w:rsid w:val="009A5682"/>
    <w:rsid w:val="009D21A5"/>
    <w:rsid w:val="009D383D"/>
    <w:rsid w:val="009D582F"/>
    <w:rsid w:val="009F16B4"/>
    <w:rsid w:val="009F32A6"/>
    <w:rsid w:val="009F4675"/>
    <w:rsid w:val="00A11A70"/>
    <w:rsid w:val="00A16C55"/>
    <w:rsid w:val="00A16E94"/>
    <w:rsid w:val="00A206DF"/>
    <w:rsid w:val="00A22BE0"/>
    <w:rsid w:val="00A3025C"/>
    <w:rsid w:val="00A34A0D"/>
    <w:rsid w:val="00A51182"/>
    <w:rsid w:val="00A646B9"/>
    <w:rsid w:val="00A7058F"/>
    <w:rsid w:val="00A818F4"/>
    <w:rsid w:val="00A8423D"/>
    <w:rsid w:val="00A9118A"/>
    <w:rsid w:val="00A91912"/>
    <w:rsid w:val="00A92C1B"/>
    <w:rsid w:val="00A952AE"/>
    <w:rsid w:val="00A9705A"/>
    <w:rsid w:val="00AA10B6"/>
    <w:rsid w:val="00AA20A9"/>
    <w:rsid w:val="00AB4AA9"/>
    <w:rsid w:val="00AC45B0"/>
    <w:rsid w:val="00AD38F7"/>
    <w:rsid w:val="00AE05AD"/>
    <w:rsid w:val="00AE717D"/>
    <w:rsid w:val="00AF140A"/>
    <w:rsid w:val="00AF42DC"/>
    <w:rsid w:val="00B11B94"/>
    <w:rsid w:val="00B13176"/>
    <w:rsid w:val="00B24379"/>
    <w:rsid w:val="00B32BFB"/>
    <w:rsid w:val="00B4497B"/>
    <w:rsid w:val="00B60331"/>
    <w:rsid w:val="00B613C2"/>
    <w:rsid w:val="00B664BD"/>
    <w:rsid w:val="00B758C4"/>
    <w:rsid w:val="00B76FA7"/>
    <w:rsid w:val="00B91D58"/>
    <w:rsid w:val="00B91FA7"/>
    <w:rsid w:val="00B922EE"/>
    <w:rsid w:val="00B9506F"/>
    <w:rsid w:val="00BA0DF6"/>
    <w:rsid w:val="00BA0E83"/>
    <w:rsid w:val="00BA322D"/>
    <w:rsid w:val="00BA54CA"/>
    <w:rsid w:val="00BB009B"/>
    <w:rsid w:val="00BC048F"/>
    <w:rsid w:val="00BC4397"/>
    <w:rsid w:val="00BD283C"/>
    <w:rsid w:val="00BD4604"/>
    <w:rsid w:val="00BD50D9"/>
    <w:rsid w:val="00BD69F3"/>
    <w:rsid w:val="00BE7360"/>
    <w:rsid w:val="00BF2E13"/>
    <w:rsid w:val="00BF79DD"/>
    <w:rsid w:val="00C051A4"/>
    <w:rsid w:val="00C057ED"/>
    <w:rsid w:val="00C138B1"/>
    <w:rsid w:val="00C23ECB"/>
    <w:rsid w:val="00C24D95"/>
    <w:rsid w:val="00C25236"/>
    <w:rsid w:val="00C25540"/>
    <w:rsid w:val="00C2595D"/>
    <w:rsid w:val="00C342BC"/>
    <w:rsid w:val="00C4377D"/>
    <w:rsid w:val="00C44421"/>
    <w:rsid w:val="00C55977"/>
    <w:rsid w:val="00C61C13"/>
    <w:rsid w:val="00C646EC"/>
    <w:rsid w:val="00C65141"/>
    <w:rsid w:val="00C702BF"/>
    <w:rsid w:val="00C72513"/>
    <w:rsid w:val="00C74739"/>
    <w:rsid w:val="00C760C4"/>
    <w:rsid w:val="00CA48B2"/>
    <w:rsid w:val="00CB0793"/>
    <w:rsid w:val="00CB0D94"/>
    <w:rsid w:val="00CB4357"/>
    <w:rsid w:val="00CD386C"/>
    <w:rsid w:val="00CE3D01"/>
    <w:rsid w:val="00CE7166"/>
    <w:rsid w:val="00CF35CC"/>
    <w:rsid w:val="00CF3F53"/>
    <w:rsid w:val="00D01788"/>
    <w:rsid w:val="00D07FAE"/>
    <w:rsid w:val="00D15F0E"/>
    <w:rsid w:val="00D25A0F"/>
    <w:rsid w:val="00D30AE1"/>
    <w:rsid w:val="00D3104C"/>
    <w:rsid w:val="00D5071A"/>
    <w:rsid w:val="00D50D77"/>
    <w:rsid w:val="00D57720"/>
    <w:rsid w:val="00D81E23"/>
    <w:rsid w:val="00D81E88"/>
    <w:rsid w:val="00D82B4D"/>
    <w:rsid w:val="00D92CE5"/>
    <w:rsid w:val="00DA2DC2"/>
    <w:rsid w:val="00DD2771"/>
    <w:rsid w:val="00DD2F18"/>
    <w:rsid w:val="00DD3CB5"/>
    <w:rsid w:val="00DD5EAE"/>
    <w:rsid w:val="00DD697A"/>
    <w:rsid w:val="00DF0158"/>
    <w:rsid w:val="00DF4681"/>
    <w:rsid w:val="00DF729B"/>
    <w:rsid w:val="00E0602C"/>
    <w:rsid w:val="00E114BA"/>
    <w:rsid w:val="00E1606D"/>
    <w:rsid w:val="00E20C40"/>
    <w:rsid w:val="00E216CD"/>
    <w:rsid w:val="00E226AF"/>
    <w:rsid w:val="00E25185"/>
    <w:rsid w:val="00E258B0"/>
    <w:rsid w:val="00E3154B"/>
    <w:rsid w:val="00E426B8"/>
    <w:rsid w:val="00E4347B"/>
    <w:rsid w:val="00E44A56"/>
    <w:rsid w:val="00E60340"/>
    <w:rsid w:val="00E627B3"/>
    <w:rsid w:val="00E6610E"/>
    <w:rsid w:val="00E7704E"/>
    <w:rsid w:val="00E81F74"/>
    <w:rsid w:val="00E919C0"/>
    <w:rsid w:val="00E9320C"/>
    <w:rsid w:val="00E977CB"/>
    <w:rsid w:val="00EA09AA"/>
    <w:rsid w:val="00EA255D"/>
    <w:rsid w:val="00EA583A"/>
    <w:rsid w:val="00EA70FF"/>
    <w:rsid w:val="00EB7A28"/>
    <w:rsid w:val="00EC1F2D"/>
    <w:rsid w:val="00EC6145"/>
    <w:rsid w:val="00EC6F4A"/>
    <w:rsid w:val="00ED67AE"/>
    <w:rsid w:val="00EE0668"/>
    <w:rsid w:val="00EE57B9"/>
    <w:rsid w:val="00EE7B0C"/>
    <w:rsid w:val="00EE7E15"/>
    <w:rsid w:val="00EF1207"/>
    <w:rsid w:val="00F00BAA"/>
    <w:rsid w:val="00F03696"/>
    <w:rsid w:val="00F14BAD"/>
    <w:rsid w:val="00F16546"/>
    <w:rsid w:val="00F21516"/>
    <w:rsid w:val="00F2365E"/>
    <w:rsid w:val="00F339B5"/>
    <w:rsid w:val="00F40D67"/>
    <w:rsid w:val="00F42DC0"/>
    <w:rsid w:val="00F44B97"/>
    <w:rsid w:val="00F508CE"/>
    <w:rsid w:val="00F618AB"/>
    <w:rsid w:val="00F65DF7"/>
    <w:rsid w:val="00F67CAB"/>
    <w:rsid w:val="00F84447"/>
    <w:rsid w:val="00F90A44"/>
    <w:rsid w:val="00FA1384"/>
    <w:rsid w:val="00FA1E4C"/>
    <w:rsid w:val="00FA27BF"/>
    <w:rsid w:val="00FA2BD8"/>
    <w:rsid w:val="00FA6BA0"/>
    <w:rsid w:val="00FC3F39"/>
    <w:rsid w:val="00FC46AB"/>
    <w:rsid w:val="00FE1283"/>
    <w:rsid w:val="00FE1629"/>
    <w:rsid w:val="00FE5195"/>
    <w:rsid w:val="00FF5298"/>
    <w:rsid w:val="00FF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7E08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65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D28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D283C"/>
  </w:style>
  <w:style w:type="paragraph" w:styleId="Header">
    <w:name w:val="header"/>
    <w:basedOn w:val="Normal"/>
    <w:rsid w:val="00697F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33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3C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058F"/>
    <w:rPr>
      <w:color w:val="0000FF"/>
      <w:u w:val="single"/>
    </w:rPr>
  </w:style>
  <w:style w:type="character" w:styleId="FollowedHyperlink">
    <w:name w:val="FollowedHyperlink"/>
    <w:basedOn w:val="DefaultParagraphFont"/>
    <w:rsid w:val="00BD69F3"/>
    <w:rPr>
      <w:color w:val="800080"/>
      <w:u w:val="single"/>
    </w:rPr>
  </w:style>
  <w:style w:type="paragraph" w:customStyle="1" w:styleId="MyNote">
    <w:name w:val="My Note"/>
    <w:basedOn w:val="Normal"/>
    <w:link w:val="MyNoteChar"/>
    <w:autoRedefine/>
    <w:qFormat/>
    <w:rsid w:val="00061453"/>
    <w:pPr>
      <w:ind w:left="90"/>
    </w:pPr>
    <w:rPr>
      <w:rFonts w:cs="Times New Roman"/>
      <w:b/>
      <w:bCs/>
      <w:noProof/>
      <w:sz w:val="16"/>
      <w:szCs w:val="16"/>
    </w:rPr>
  </w:style>
  <w:style w:type="character" w:customStyle="1" w:styleId="MyNoteChar">
    <w:name w:val="My Note Char"/>
    <w:basedOn w:val="DefaultParagraphFont"/>
    <w:link w:val="MyNote"/>
    <w:rsid w:val="00061453"/>
    <w:rPr>
      <w:rFonts w:ascii="Arial" w:hAnsi="Arial"/>
      <w:b/>
      <w:bCs/>
      <w:noProof/>
      <w:sz w:val="16"/>
      <w:szCs w:val="16"/>
    </w:rPr>
  </w:style>
  <w:style w:type="paragraph" w:customStyle="1" w:styleId="MyNormal">
    <w:name w:val="My Normal"/>
    <w:basedOn w:val="Normal"/>
    <w:link w:val="MyNormalChar"/>
    <w:autoRedefine/>
    <w:qFormat/>
    <w:rsid w:val="002C225A"/>
    <w:pPr>
      <w:ind w:left="720"/>
    </w:pPr>
    <w:rPr>
      <w:rFonts w:cs="Times New Roman"/>
      <w:bCs/>
      <w:noProof/>
      <w:sz w:val="20"/>
    </w:rPr>
  </w:style>
  <w:style w:type="character" w:customStyle="1" w:styleId="MyNormalChar">
    <w:name w:val="My Normal Char"/>
    <w:basedOn w:val="DefaultParagraphFont"/>
    <w:link w:val="MyNormal"/>
    <w:locked/>
    <w:rsid w:val="002C225A"/>
    <w:rPr>
      <w:rFonts w:ascii="Arial" w:hAnsi="Arial"/>
      <w:bCs/>
      <w:noProof/>
      <w:szCs w:val="24"/>
    </w:rPr>
  </w:style>
  <w:style w:type="paragraph" w:customStyle="1" w:styleId="MyNumberedList">
    <w:name w:val="My Numbered List"/>
    <w:basedOn w:val="ListNumber"/>
    <w:link w:val="MyNumberedListChar"/>
    <w:autoRedefine/>
    <w:uiPriority w:val="99"/>
    <w:qFormat/>
    <w:rsid w:val="00A16E94"/>
    <w:pPr>
      <w:numPr>
        <w:numId w:val="14"/>
      </w:numPr>
      <w:tabs>
        <w:tab w:val="left" w:pos="360"/>
      </w:tabs>
      <w:contextualSpacing w:val="0"/>
    </w:pPr>
    <w:rPr>
      <w:rFonts w:cs="Times New Roman"/>
      <w:sz w:val="20"/>
    </w:rPr>
  </w:style>
  <w:style w:type="character" w:customStyle="1" w:styleId="MyNumberedListChar">
    <w:name w:val="My Numbered List Char"/>
    <w:basedOn w:val="DefaultParagraphFont"/>
    <w:link w:val="MyNumberedList"/>
    <w:uiPriority w:val="99"/>
    <w:rsid w:val="00A16E94"/>
    <w:rPr>
      <w:rFonts w:ascii="Arial" w:hAnsi="Arial"/>
      <w:szCs w:val="24"/>
    </w:rPr>
  </w:style>
  <w:style w:type="paragraph" w:styleId="ListNumber">
    <w:name w:val="List Number"/>
    <w:basedOn w:val="Normal"/>
    <w:rsid w:val="002C225A"/>
    <w:pPr>
      <w:contextualSpacing/>
    </w:pPr>
  </w:style>
  <w:style w:type="paragraph" w:customStyle="1" w:styleId="P102TextBullet">
    <w:name w:val="P102_Text_Bullet"/>
    <w:basedOn w:val="Normal"/>
    <w:link w:val="TableBulletChar"/>
    <w:autoRedefine/>
    <w:qFormat/>
    <w:rsid w:val="00ED67AE"/>
    <w:pPr>
      <w:numPr>
        <w:ilvl w:val="1"/>
        <w:numId w:val="19"/>
      </w:numPr>
      <w:tabs>
        <w:tab w:val="left" w:pos="1980"/>
      </w:tabs>
      <w:ind w:left="1980"/>
    </w:pPr>
    <w:rPr>
      <w:rFonts w:cs="Times New Roman"/>
      <w:sz w:val="20"/>
      <w:szCs w:val="20"/>
    </w:rPr>
  </w:style>
  <w:style w:type="character" w:customStyle="1" w:styleId="TableBulletChar">
    <w:name w:val="Table Bullet Char"/>
    <w:basedOn w:val="DefaultParagraphFont"/>
    <w:link w:val="P102TextBullet"/>
    <w:rsid w:val="00ED67AE"/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DD277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8C62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7E08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65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D28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D283C"/>
  </w:style>
  <w:style w:type="paragraph" w:styleId="Header">
    <w:name w:val="header"/>
    <w:basedOn w:val="Normal"/>
    <w:rsid w:val="00697F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33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3C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058F"/>
    <w:rPr>
      <w:color w:val="0000FF"/>
      <w:u w:val="single"/>
    </w:rPr>
  </w:style>
  <w:style w:type="character" w:styleId="FollowedHyperlink">
    <w:name w:val="FollowedHyperlink"/>
    <w:basedOn w:val="DefaultParagraphFont"/>
    <w:rsid w:val="00BD69F3"/>
    <w:rPr>
      <w:color w:val="800080"/>
      <w:u w:val="single"/>
    </w:rPr>
  </w:style>
  <w:style w:type="paragraph" w:customStyle="1" w:styleId="MyNote">
    <w:name w:val="My Note"/>
    <w:basedOn w:val="Normal"/>
    <w:link w:val="MyNoteChar"/>
    <w:autoRedefine/>
    <w:qFormat/>
    <w:rsid w:val="00061453"/>
    <w:pPr>
      <w:ind w:left="90"/>
    </w:pPr>
    <w:rPr>
      <w:rFonts w:cs="Times New Roman"/>
      <w:b/>
      <w:bCs/>
      <w:noProof/>
      <w:sz w:val="16"/>
      <w:szCs w:val="16"/>
    </w:rPr>
  </w:style>
  <w:style w:type="character" w:customStyle="1" w:styleId="MyNoteChar">
    <w:name w:val="My Note Char"/>
    <w:basedOn w:val="DefaultParagraphFont"/>
    <w:link w:val="MyNote"/>
    <w:rsid w:val="00061453"/>
    <w:rPr>
      <w:rFonts w:ascii="Arial" w:hAnsi="Arial"/>
      <w:b/>
      <w:bCs/>
      <w:noProof/>
      <w:sz w:val="16"/>
      <w:szCs w:val="16"/>
    </w:rPr>
  </w:style>
  <w:style w:type="paragraph" w:customStyle="1" w:styleId="MyNormal">
    <w:name w:val="My Normal"/>
    <w:basedOn w:val="Normal"/>
    <w:link w:val="MyNormalChar"/>
    <w:autoRedefine/>
    <w:qFormat/>
    <w:rsid w:val="002C225A"/>
    <w:pPr>
      <w:ind w:left="720"/>
    </w:pPr>
    <w:rPr>
      <w:rFonts w:cs="Times New Roman"/>
      <w:bCs/>
      <w:noProof/>
      <w:sz w:val="20"/>
    </w:rPr>
  </w:style>
  <w:style w:type="character" w:customStyle="1" w:styleId="MyNormalChar">
    <w:name w:val="My Normal Char"/>
    <w:basedOn w:val="DefaultParagraphFont"/>
    <w:link w:val="MyNormal"/>
    <w:locked/>
    <w:rsid w:val="002C225A"/>
    <w:rPr>
      <w:rFonts w:ascii="Arial" w:hAnsi="Arial"/>
      <w:bCs/>
      <w:noProof/>
      <w:szCs w:val="24"/>
    </w:rPr>
  </w:style>
  <w:style w:type="paragraph" w:customStyle="1" w:styleId="MyNumberedList">
    <w:name w:val="My Numbered List"/>
    <w:basedOn w:val="ListNumber"/>
    <w:link w:val="MyNumberedListChar"/>
    <w:autoRedefine/>
    <w:uiPriority w:val="99"/>
    <w:qFormat/>
    <w:rsid w:val="00A16E94"/>
    <w:pPr>
      <w:numPr>
        <w:numId w:val="14"/>
      </w:numPr>
      <w:tabs>
        <w:tab w:val="left" w:pos="360"/>
      </w:tabs>
      <w:contextualSpacing w:val="0"/>
    </w:pPr>
    <w:rPr>
      <w:rFonts w:cs="Times New Roman"/>
      <w:sz w:val="20"/>
    </w:rPr>
  </w:style>
  <w:style w:type="character" w:customStyle="1" w:styleId="MyNumberedListChar">
    <w:name w:val="My Numbered List Char"/>
    <w:basedOn w:val="DefaultParagraphFont"/>
    <w:link w:val="MyNumberedList"/>
    <w:uiPriority w:val="99"/>
    <w:rsid w:val="00A16E94"/>
    <w:rPr>
      <w:rFonts w:ascii="Arial" w:hAnsi="Arial"/>
      <w:szCs w:val="24"/>
    </w:rPr>
  </w:style>
  <w:style w:type="paragraph" w:styleId="ListNumber">
    <w:name w:val="List Number"/>
    <w:basedOn w:val="Normal"/>
    <w:rsid w:val="002C225A"/>
    <w:pPr>
      <w:contextualSpacing/>
    </w:pPr>
  </w:style>
  <w:style w:type="paragraph" w:customStyle="1" w:styleId="P102TextBullet">
    <w:name w:val="P102_Text_Bullet"/>
    <w:basedOn w:val="Normal"/>
    <w:link w:val="TableBulletChar"/>
    <w:autoRedefine/>
    <w:qFormat/>
    <w:rsid w:val="00ED67AE"/>
    <w:pPr>
      <w:numPr>
        <w:ilvl w:val="1"/>
        <w:numId w:val="19"/>
      </w:numPr>
      <w:tabs>
        <w:tab w:val="left" w:pos="1980"/>
      </w:tabs>
      <w:ind w:left="1980"/>
    </w:pPr>
    <w:rPr>
      <w:rFonts w:cs="Times New Roman"/>
      <w:sz w:val="20"/>
      <w:szCs w:val="20"/>
    </w:rPr>
  </w:style>
  <w:style w:type="character" w:customStyle="1" w:styleId="TableBulletChar">
    <w:name w:val="Table Bullet Char"/>
    <w:basedOn w:val="DefaultParagraphFont"/>
    <w:link w:val="P102TextBullet"/>
    <w:rsid w:val="00ED67AE"/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DD277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8C62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fortbendisd.com/family-access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907lm323\Local%20Settings\Temporary%20Internet%20Files\OLK3FEF\how%20to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E8D7A-5DA8-4199-95C1-CFCCA1B95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how to template</Template>
  <TotalTime>1</TotalTime>
  <Pages>5</Pages>
  <Words>190</Words>
  <Characters>1104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Ft Bend Independent School District</Company>
  <LinksUpToDate>false</LinksUpToDate>
  <CharactersWithSpaces>1292</CharactersWithSpaces>
  <SharedDoc>false</SharedDoc>
  <HLinks>
    <vt:vector size="6" baseType="variant">
      <vt:variant>
        <vt:i4>5963887</vt:i4>
      </vt:variant>
      <vt:variant>
        <vt:i4>-1</vt:i4>
      </vt:variant>
      <vt:variant>
        <vt:i4>1029</vt:i4>
      </vt:variant>
      <vt:variant>
        <vt:i4>1</vt:i4>
      </vt:variant>
      <vt:variant>
        <vt:lpwstr>C:\DOCUME~1\DZUY~1.NGU\LOCALS~1\Temp\SNAGHTML14d9c859.PNG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Fort Bend ISD</dc:creator>
  <cp:lastModifiedBy>Negri, Thomas</cp:lastModifiedBy>
  <cp:revision>2</cp:revision>
  <cp:lastPrinted>2014-09-16T14:34:00Z</cp:lastPrinted>
  <dcterms:created xsi:type="dcterms:W3CDTF">2015-04-23T12:13:00Z</dcterms:created>
  <dcterms:modified xsi:type="dcterms:W3CDTF">2015-04-23T12:13:00Z</dcterms:modified>
</cp:coreProperties>
</file>